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2102D" w:rsidRDefault="0022102D" w:rsidP="00D64BBA">
      <w:pPr>
        <w:pStyle w:val="Heading1"/>
        <w:jc w:val="center"/>
        <w:rPr>
          <w:noProof/>
        </w:rPr>
      </w:pPr>
      <w:bookmarkStart w:id="0" w:name="_GoBack"/>
      <w:bookmarkEnd w:id="0"/>
    </w:p>
    <w:p w:rsidR="00B126DA" w:rsidRDefault="00D15C4B" w:rsidP="00D64BBA">
      <w:pPr>
        <w:pStyle w:val="Heading1"/>
        <w:jc w:val="center"/>
        <w:rPr>
          <w:noProof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B83AD" wp14:editId="6A17701E">
                <wp:simplePos x="0" y="0"/>
                <wp:positionH relativeFrom="page">
                  <wp:posOffset>314325</wp:posOffset>
                </wp:positionH>
                <wp:positionV relativeFrom="page">
                  <wp:posOffset>3095625</wp:posOffset>
                </wp:positionV>
                <wp:extent cx="2057400" cy="3152775"/>
                <wp:effectExtent l="0" t="0" r="0" b="9525"/>
                <wp:wrapSquare wrapText="bothSides"/>
                <wp:docPr id="5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63D" w:rsidRPr="00525AD0" w:rsidRDefault="00713343" w:rsidP="00525AD0">
                            <w:pPr>
                              <w:pStyle w:val="Heading1"/>
                            </w:pPr>
                            <w:r>
                              <w:t>Key D</w:t>
                            </w:r>
                            <w:r w:rsidR="008A1D0C">
                              <w:t>ates:</w:t>
                            </w:r>
                          </w:p>
                          <w:p w:rsidR="00CB1851" w:rsidRDefault="00CB1851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D4E47" w:rsidRPr="00F4520D" w:rsidRDefault="001D4E47" w:rsidP="001D4E4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4520D">
                              <w:rPr>
                                <w:b/>
                                <w:sz w:val="20"/>
                              </w:rPr>
                              <w:t>Friday 18 September 2015</w:t>
                            </w:r>
                          </w:p>
                          <w:p w:rsidR="001D4E47" w:rsidRDefault="001D4E47" w:rsidP="001D4E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End of term 3</w:t>
                            </w:r>
                          </w:p>
                          <w:p w:rsidR="00B23089" w:rsidRDefault="00B23089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95632" w:rsidRPr="00795632" w:rsidRDefault="00795632" w:rsidP="00F0762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Tuesday 6 October</w:t>
                            </w:r>
                          </w:p>
                          <w:p w:rsidR="00795632" w:rsidRDefault="00795632" w:rsidP="00F0762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Term 4 commences for students</w:t>
                            </w:r>
                          </w:p>
                          <w:p w:rsidR="00795632" w:rsidRDefault="00795632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95632" w:rsidRPr="00795632" w:rsidRDefault="00795632" w:rsidP="00F0762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95632">
                              <w:rPr>
                                <w:b/>
                                <w:sz w:val="20"/>
                              </w:rPr>
                              <w:t>Monday 12 &amp; 13 October</w:t>
                            </w:r>
                          </w:p>
                          <w:p w:rsidR="00795632" w:rsidRDefault="00795632" w:rsidP="00F0762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Primary 2 camp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Taronga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Zoo</w:t>
                            </w:r>
                          </w:p>
                          <w:p w:rsidR="00795632" w:rsidRDefault="00795632" w:rsidP="00F0762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795632" w:rsidRPr="00795632" w:rsidRDefault="00795632" w:rsidP="00F0762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95632">
                              <w:rPr>
                                <w:b/>
                                <w:sz w:val="20"/>
                              </w:rPr>
                              <w:t>Friday 23 October</w:t>
                            </w:r>
                          </w:p>
                          <w:p w:rsidR="00795632" w:rsidRDefault="00795632" w:rsidP="00F0762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Grandparents Day Celebration</w:t>
                            </w:r>
                          </w:p>
                          <w:p w:rsidR="00F07628" w:rsidRDefault="00F07628" w:rsidP="00F07628"/>
                          <w:p w:rsidR="00F07628" w:rsidRDefault="00F07628" w:rsidP="00F07628"/>
                          <w:p w:rsidR="00F07628" w:rsidRPr="00F07628" w:rsidRDefault="00F07628" w:rsidP="00F07628"/>
                          <w:p w:rsidR="00713343" w:rsidRPr="00713343" w:rsidRDefault="00713343" w:rsidP="00713343"/>
                          <w:p w:rsidR="008A1D0C" w:rsidRPr="00D14C9A" w:rsidRDefault="008A1D0C" w:rsidP="00D14C9A">
                            <w:pPr>
                              <w:pStyle w:val="TOCText"/>
                              <w:tabs>
                                <w:tab w:val="left" w:pos="588"/>
                              </w:tabs>
                              <w:spacing w:before="0" w:after="0"/>
                              <w:rPr>
                                <w:rFonts w:asciiTheme="minorHAnsi" w:hAnsiTheme="minorHAnsi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24784C" w:rsidRPr="00F50C33" w:rsidRDefault="0024784C" w:rsidP="00F50C33">
                            <w:pPr>
                              <w:pStyle w:val="TOCText"/>
                              <w:tabs>
                                <w:tab w:val="left" w:pos="588"/>
                              </w:tabs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26" type="#_x0000_t202" style="position:absolute;left:0;text-align:left;margin-left:24.75pt;margin-top:243.75pt;width:162pt;height:2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" filled="f" stroked="f" strokecolor="#c30">
                <v:textbox>
                  <w:txbxContent>
                    <w:p w:rsidR="00D4063D" w:rsidRPr="00525AD0" w:rsidRDefault="00713343" w:rsidP="00525AD0">
                      <w:pPr>
                        <w:pStyle w:val="Heading1"/>
                      </w:pPr>
                      <w:r>
                        <w:t>Key D</w:t>
                      </w:r>
                      <w:r w:rsidR="008A1D0C">
                        <w:t>ates:</w:t>
                      </w:r>
                    </w:p>
                    <w:p w:rsidR="00CB1851" w:rsidRDefault="00CB1851" w:rsidP="00F07628">
                      <w:pPr>
                        <w:rPr>
                          <w:sz w:val="20"/>
                        </w:rPr>
                      </w:pPr>
                    </w:p>
                    <w:p w:rsidR="001D4E47" w:rsidRPr="00F4520D" w:rsidRDefault="001D4E47" w:rsidP="001D4E47">
                      <w:pPr>
                        <w:rPr>
                          <w:b/>
                          <w:sz w:val="20"/>
                        </w:rPr>
                      </w:pPr>
                      <w:r w:rsidRPr="00F4520D">
                        <w:rPr>
                          <w:b/>
                          <w:sz w:val="20"/>
                        </w:rPr>
                        <w:t>Friday 18 September 2015</w:t>
                      </w:r>
                    </w:p>
                    <w:p w:rsidR="001D4E47" w:rsidRDefault="001D4E47" w:rsidP="001D4E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End of term 3</w:t>
                      </w:r>
                    </w:p>
                    <w:p w:rsidR="00B23089" w:rsidRDefault="00B23089" w:rsidP="00F07628">
                      <w:pPr>
                        <w:rPr>
                          <w:sz w:val="20"/>
                        </w:rPr>
                      </w:pPr>
                    </w:p>
                    <w:p w:rsidR="00795632" w:rsidRPr="00795632" w:rsidRDefault="00795632" w:rsidP="00F0762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Tuesday 6 October</w:t>
                      </w:r>
                    </w:p>
                    <w:p w:rsidR="00795632" w:rsidRDefault="00795632" w:rsidP="00F0762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Term 4 commences for students</w:t>
                      </w:r>
                    </w:p>
                    <w:p w:rsidR="00795632" w:rsidRDefault="00795632" w:rsidP="00F07628">
                      <w:pPr>
                        <w:rPr>
                          <w:sz w:val="20"/>
                        </w:rPr>
                      </w:pPr>
                    </w:p>
                    <w:p w:rsidR="00795632" w:rsidRPr="00795632" w:rsidRDefault="00795632" w:rsidP="00F07628">
                      <w:pPr>
                        <w:rPr>
                          <w:b/>
                          <w:sz w:val="20"/>
                        </w:rPr>
                      </w:pPr>
                      <w:r w:rsidRPr="00795632">
                        <w:rPr>
                          <w:b/>
                          <w:sz w:val="20"/>
                        </w:rPr>
                        <w:t>Monday 12 &amp; 13 October</w:t>
                      </w:r>
                    </w:p>
                    <w:p w:rsidR="00795632" w:rsidRDefault="00795632" w:rsidP="00F0762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Primary 2 camp to </w:t>
                      </w:r>
                      <w:proofErr w:type="spellStart"/>
                      <w:r>
                        <w:rPr>
                          <w:sz w:val="20"/>
                        </w:rPr>
                        <w:t>Taronga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Zoo</w:t>
                      </w:r>
                    </w:p>
                    <w:p w:rsidR="00795632" w:rsidRDefault="00795632" w:rsidP="00F07628">
                      <w:pPr>
                        <w:rPr>
                          <w:sz w:val="20"/>
                        </w:rPr>
                      </w:pPr>
                    </w:p>
                    <w:p w:rsidR="00795632" w:rsidRPr="00795632" w:rsidRDefault="00795632" w:rsidP="00F07628">
                      <w:pPr>
                        <w:rPr>
                          <w:b/>
                          <w:sz w:val="20"/>
                        </w:rPr>
                      </w:pPr>
                      <w:r w:rsidRPr="00795632">
                        <w:rPr>
                          <w:b/>
                          <w:sz w:val="20"/>
                        </w:rPr>
                        <w:t>Friday 23 October</w:t>
                      </w:r>
                    </w:p>
                    <w:p w:rsidR="00795632" w:rsidRDefault="00795632" w:rsidP="00F0762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Grandparents Day Celebration</w:t>
                      </w:r>
                    </w:p>
                    <w:p w:rsidR="00F07628" w:rsidRDefault="00F07628" w:rsidP="00F07628"/>
                    <w:p w:rsidR="00F07628" w:rsidRDefault="00F07628" w:rsidP="00F07628"/>
                    <w:p w:rsidR="00F07628" w:rsidRPr="00F07628" w:rsidRDefault="00F07628" w:rsidP="00F07628"/>
                    <w:p w:rsidR="00713343" w:rsidRPr="00713343" w:rsidRDefault="00713343" w:rsidP="00713343"/>
                    <w:p w:rsidR="008A1D0C" w:rsidRPr="00D14C9A" w:rsidRDefault="008A1D0C" w:rsidP="00D14C9A">
                      <w:pPr>
                        <w:pStyle w:val="TOCText"/>
                        <w:tabs>
                          <w:tab w:val="left" w:pos="588"/>
                        </w:tabs>
                        <w:spacing w:before="0" w:after="0"/>
                        <w:rPr>
                          <w:rFonts w:asciiTheme="minorHAnsi" w:hAnsiTheme="minorHAnsi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24784C" w:rsidRPr="00F50C33" w:rsidRDefault="0024784C" w:rsidP="00F50C33">
                      <w:pPr>
                        <w:pStyle w:val="TOCText"/>
                        <w:tabs>
                          <w:tab w:val="left" w:pos="588"/>
                        </w:tabs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2F2E">
        <w:rPr>
          <w:noProof/>
          <w:lang w:val="en-AU" w:eastAsia="en-AU"/>
        </w:rPr>
        <w:drawing>
          <wp:anchor distT="0" distB="0" distL="114300" distR="114300" simplePos="0" relativeHeight="251699200" behindDoc="0" locked="0" layoutInCell="1" allowOverlap="1" wp14:anchorId="20351ADF" wp14:editId="3054AD09">
            <wp:simplePos x="0" y="0"/>
            <wp:positionH relativeFrom="page">
              <wp:posOffset>361950</wp:posOffset>
            </wp:positionH>
            <wp:positionV relativeFrom="page">
              <wp:posOffset>1609725</wp:posOffset>
            </wp:positionV>
            <wp:extent cx="1781175" cy="155829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D8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7F0BCF" wp14:editId="13F4E05D">
                <wp:simplePos x="0" y="0"/>
                <wp:positionH relativeFrom="page">
                  <wp:posOffset>2533650</wp:posOffset>
                </wp:positionH>
                <wp:positionV relativeFrom="page">
                  <wp:posOffset>9467850</wp:posOffset>
                </wp:positionV>
                <wp:extent cx="4943475" cy="76200"/>
                <wp:effectExtent l="0" t="0" r="0" b="0"/>
                <wp:wrapNone/>
                <wp:docPr id="5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3DF" w:rsidRDefault="00DB1246" w:rsidP="000032EB">
                            <w:pPr>
                              <w:pStyle w:val="BodyText"/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F41D8E">
                              <w:rPr>
                                <w:rStyle w:val="BodyTextChar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0" type="#_x0000_t202" style="position:absolute;left:0;text-align:left;margin-left:199.5pt;margin-top:745.5pt;width:389.25pt;height: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" filled="f" stroked="f">
                <v:textbox inset="0,0,,0">
                  <w:txbxContent>
                    <w:p w:rsidR="00A173DF" w:rsidRDefault="00DB1246" w:rsidP="000032EB">
                      <w:pPr>
                        <w:pStyle w:val="BodyText"/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F41D8E">
                        <w:rPr>
                          <w:rStyle w:val="BodyTextChar"/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450134C" wp14:editId="7F011755">
                <wp:simplePos x="0" y="0"/>
                <wp:positionH relativeFrom="page">
                  <wp:posOffset>314325</wp:posOffset>
                </wp:positionH>
                <wp:positionV relativeFrom="page">
                  <wp:posOffset>134620</wp:posOffset>
                </wp:positionV>
                <wp:extent cx="7286625" cy="1351280"/>
                <wp:effectExtent l="0" t="0" r="9525" b="127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351280"/>
                        </a:xfrm>
                        <a:prstGeom prst="rect">
                          <a:avLst/>
                        </a:prstGeom>
                        <a:solidFill>
                          <a:srgbClr val="00505C"/>
                        </a:solidFill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4.75pt;margin-top:10.6pt;width:573.75pt;height:106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" fillcolor="#00505c" stroked="f">
                <v:textbox inset=",7.2pt,,7.2pt"/>
                <w10:wrap anchorx="page" anchory="page"/>
              </v:rect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E91814" wp14:editId="744DAF5F">
                <wp:simplePos x="0" y="0"/>
                <wp:positionH relativeFrom="page">
                  <wp:posOffset>476250</wp:posOffset>
                </wp:positionH>
                <wp:positionV relativeFrom="page">
                  <wp:posOffset>238125</wp:posOffset>
                </wp:positionV>
                <wp:extent cx="7000875" cy="1247775"/>
                <wp:effectExtent l="0" t="0" r="0" b="0"/>
                <wp:wrapNone/>
                <wp:docPr id="4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784C" w:rsidRDefault="0024784C" w:rsidP="00F50C33">
                            <w:pPr>
                              <w:pStyle w:val="00Newslettername"/>
                            </w:pPr>
                            <w:r w:rsidRPr="00A779E7">
                              <w:rPr>
                                <w:sz w:val="56"/>
                                <w:szCs w:val="56"/>
                              </w:rPr>
                              <w:t>St George School</w:t>
                            </w:r>
                            <w:r>
                              <w:t xml:space="preserve"> </w:t>
                            </w:r>
                            <w:r w:rsidRPr="007C1F8E">
                              <w:rPr>
                                <w:sz w:val="56"/>
                                <w:szCs w:val="56"/>
                              </w:rPr>
                              <w:t>Newsletter</w:t>
                            </w:r>
                          </w:p>
                          <w:p w:rsidR="0024784C" w:rsidRDefault="003F3502" w:rsidP="00D912CA">
                            <w:pPr>
                              <w:pStyle w:val="00Newslettername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Ana-Lucia Mowle R/</w:t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 xml:space="preserve"> Principal</w:t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478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E759A">
                              <w:rPr>
                                <w:sz w:val="24"/>
                                <w:szCs w:val="24"/>
                              </w:rPr>
                              <w:t>4 September</w:t>
                            </w:r>
                            <w:r w:rsidR="00DB2411">
                              <w:rPr>
                                <w:sz w:val="24"/>
                                <w:szCs w:val="24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29" type="#_x0000_t202" style="position:absolute;left:0;text-align:left;margin-left:37.5pt;margin-top:18.75pt;width:551.2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" filled="f" stroked="f">
                <v:textbox inset=",0,,0">
                  <w:txbxContent>
                    <w:p w:rsidR="0024784C" w:rsidRDefault="0024784C" w:rsidP="00F50C33">
                      <w:pPr>
                        <w:pStyle w:val="00Newslettername"/>
                      </w:pPr>
                      <w:r w:rsidRPr="00A779E7">
                        <w:rPr>
                          <w:sz w:val="56"/>
                          <w:szCs w:val="56"/>
                        </w:rPr>
                        <w:t>St George School</w:t>
                      </w:r>
                      <w:r>
                        <w:t xml:space="preserve"> </w:t>
                      </w:r>
                      <w:r w:rsidRPr="007C1F8E">
                        <w:rPr>
                          <w:sz w:val="56"/>
                          <w:szCs w:val="56"/>
                        </w:rPr>
                        <w:t>Newsletter</w:t>
                      </w:r>
                    </w:p>
                    <w:p w:rsidR="0024784C" w:rsidRDefault="003F3502" w:rsidP="00D912CA">
                      <w:pPr>
                        <w:pStyle w:val="00Newslettername"/>
                      </w:pPr>
                      <w:r>
                        <w:rPr>
                          <w:sz w:val="24"/>
                          <w:szCs w:val="24"/>
                        </w:rPr>
                        <w:t>Ana-Lucia Mowle R/</w:t>
                      </w:r>
                      <w:r w:rsidR="0024784C">
                        <w:rPr>
                          <w:sz w:val="24"/>
                          <w:szCs w:val="24"/>
                        </w:rPr>
                        <w:t xml:space="preserve"> Principal</w:t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24784C">
                        <w:rPr>
                          <w:sz w:val="24"/>
                          <w:szCs w:val="24"/>
                        </w:rPr>
                        <w:tab/>
                      </w:r>
                      <w:r w:rsidR="00EE759A">
                        <w:rPr>
                          <w:sz w:val="24"/>
                          <w:szCs w:val="24"/>
                        </w:rPr>
                        <w:t>4 September</w:t>
                      </w:r>
                      <w:r w:rsidR="00DB2411">
                        <w:rPr>
                          <w:sz w:val="24"/>
                          <w:szCs w:val="24"/>
                        </w:rPr>
                        <w:t xml:space="preserve">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4DD63B" wp14:editId="3C2085E7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left:0;text-align:left;margin-left:200pt;margin-top:24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vBn5y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BDBB0C" wp14:editId="77BD83D0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4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" stroked="f">
                <w10:wrap anchorx="page" anchory="page"/>
              </v:lin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76B534" wp14:editId="31126249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left:0;text-align:left;margin-left:199.2pt;margin-top:519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0JsQIAALs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nkvdC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26DA" w:rsidRPr="00B126DA" w:rsidRDefault="00E03B8B" w:rsidP="00B126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4AB792" wp14:editId="5D714B02">
                <wp:simplePos x="0" y="0"/>
                <wp:positionH relativeFrom="page">
                  <wp:posOffset>2533650</wp:posOffset>
                </wp:positionH>
                <wp:positionV relativeFrom="page">
                  <wp:posOffset>1533525</wp:posOffset>
                </wp:positionV>
                <wp:extent cx="4505325" cy="276225"/>
                <wp:effectExtent l="0" t="0" r="9525" b="9525"/>
                <wp:wrapNone/>
                <wp:docPr id="5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Pr="00913ACC" w:rsidRDefault="0024784C" w:rsidP="00913ACC">
                            <w:pPr>
                              <w:pStyle w:val="Heading1"/>
                            </w:pPr>
                            <w:r>
                              <w:t xml:space="preserve">Message from the </w:t>
                            </w:r>
                            <w:r w:rsidR="000A574C">
                              <w:t>R/</w:t>
                            </w:r>
                            <w:r>
                              <w:t>Principal</w:t>
                            </w:r>
                            <w:r w:rsidR="00411F0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99.5pt;margin-top:120.75pt;width:354.75pt;height:21.7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IrrQIAAKs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" filled="f" stroked="f">
                <v:textbox inset="0,0,0,0">
                  <w:txbxContent>
                    <w:p w:rsidR="0024784C" w:rsidRPr="00913ACC" w:rsidRDefault="0024784C" w:rsidP="00913ACC">
                      <w:pPr>
                        <w:pStyle w:val="Heading1"/>
                      </w:pPr>
                      <w:r>
                        <w:t xml:space="preserve">Message from the </w:t>
                      </w:r>
                      <w:r w:rsidR="000A574C">
                        <w:t>R/</w:t>
                      </w:r>
                      <w:r>
                        <w:t>Principal</w:t>
                      </w:r>
                      <w:r w:rsidR="00411F07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26DA" w:rsidRPr="00B126DA" w:rsidRDefault="00B126DA" w:rsidP="00B126DA"/>
    <w:p w:rsidR="00B126DA" w:rsidRPr="00B126DA" w:rsidRDefault="0044729E" w:rsidP="00B126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8389B9" wp14:editId="2F477FD6">
                <wp:simplePos x="0" y="0"/>
                <wp:positionH relativeFrom="page">
                  <wp:posOffset>2533650</wp:posOffset>
                </wp:positionH>
                <wp:positionV relativeFrom="page">
                  <wp:posOffset>1809750</wp:posOffset>
                </wp:positionV>
                <wp:extent cx="4448175" cy="4981575"/>
                <wp:effectExtent l="0" t="0" r="0" b="9525"/>
                <wp:wrapSquare wrapText="bothSides"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22C" w:rsidRDefault="0024784C" w:rsidP="003E3775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E7542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Dear Parents/</w:t>
                            </w:r>
                            <w:proofErr w:type="spellStart"/>
                            <w:r w:rsidRPr="00E7542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Carers</w:t>
                            </w:r>
                            <w:proofErr w:type="spellEnd"/>
                            <w:r w:rsidR="0067725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70022C" w:rsidRDefault="006C3663" w:rsidP="003E3775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The</w:t>
                            </w:r>
                            <w:r w:rsidR="00F6056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past fortnight students</w:t>
                            </w:r>
                            <w:r w:rsidR="0070022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have celebrated</w:t>
                            </w:r>
                            <w:r w:rsidR="00B373C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and engaged in</w:t>
                            </w:r>
                            <w:r w:rsidR="00F60564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73C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various activities associated</w:t>
                            </w:r>
                            <w:r w:rsidR="0070022C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73C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with Science Week, Book Week as well as Literacy &amp; Numeracy Week.</w:t>
                            </w:r>
                            <w:r w:rsidR="00BF174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04A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It was wonderful to see the </w:t>
                            </w:r>
                            <w:proofErr w:type="gramStart"/>
                            <w:r w:rsidR="002804A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students</w:t>
                            </w:r>
                            <w:proofErr w:type="gramEnd"/>
                            <w:r w:rsidR="002804A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motivation and engagement </w:t>
                            </w:r>
                          </w:p>
                          <w:p w:rsidR="0070022C" w:rsidRPr="00E75424" w:rsidRDefault="0070022C" w:rsidP="003E3775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7E1366" w:rsidRDefault="0058254F" w:rsidP="00DB2411">
                            <w:pPr>
                              <w:pStyle w:val="Heading1"/>
                            </w:pPr>
                            <w:r>
                              <w:t>Science Week</w:t>
                            </w:r>
                          </w:p>
                          <w:p w:rsidR="00F979CF" w:rsidRDefault="0058254F" w:rsidP="0058254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Science week was celebrated in week </w:t>
                            </w:r>
                            <w:r w:rsidR="0098241F">
                              <w:rPr>
                                <w:rFonts w:asciiTheme="minorHAnsi" w:hAnsiTheme="minorHAnsi"/>
                              </w:rPr>
                              <w:t xml:space="preserve">6 of this term. Students participated in many activities related to science topics. The theme for Science week was </w:t>
                            </w:r>
                            <w:r w:rsidR="00727104" w:rsidRPr="00727104">
                              <w:rPr>
                                <w:rFonts w:asciiTheme="minorHAnsi" w:hAnsiTheme="minorHAnsi"/>
                                <w:b/>
                              </w:rPr>
                              <w:t>‘the making waves: the science of light</w:t>
                            </w:r>
                            <w:r w:rsidR="00727104">
                              <w:rPr>
                                <w:rFonts w:asciiTheme="minorHAnsi" w:hAnsiTheme="minorHAnsi"/>
                              </w:rPr>
                              <w:t xml:space="preserve"> ‘. Each day student</w:t>
                            </w:r>
                            <w:r w:rsidR="0012465B">
                              <w:rPr>
                                <w:rFonts w:asciiTheme="minorHAnsi" w:hAnsiTheme="minorHAnsi"/>
                              </w:rPr>
                              <w:t>’</w:t>
                            </w:r>
                            <w:r w:rsidR="00727104">
                              <w:rPr>
                                <w:rFonts w:asciiTheme="minorHAnsi" w:hAnsiTheme="minorHAnsi"/>
                              </w:rPr>
                              <w:t xml:space="preserve">s accessed the sensory room where they engaged in lessons associated with light. These activities included ‘Bubbles &amp; </w:t>
                            </w:r>
                            <w:r w:rsidR="0012465B">
                              <w:rPr>
                                <w:rFonts w:asciiTheme="minorHAnsi" w:hAnsiTheme="minorHAnsi"/>
                              </w:rPr>
                              <w:t>fluorescent light’</w:t>
                            </w:r>
                            <w:r w:rsidR="00727104">
                              <w:rPr>
                                <w:rFonts w:asciiTheme="minorHAnsi" w:hAnsiTheme="minorHAnsi"/>
                              </w:rPr>
                              <w:t>, ‘Aim the torch’, ‘Music &amp; light’, ‘</w:t>
                            </w:r>
                            <w:r w:rsidR="0012465B">
                              <w:rPr>
                                <w:rFonts w:asciiTheme="minorHAnsi" w:hAnsiTheme="minorHAnsi"/>
                              </w:rPr>
                              <w:t>an</w:t>
                            </w:r>
                            <w:r w:rsidR="00727104">
                              <w:rPr>
                                <w:rFonts w:asciiTheme="minorHAnsi" w:hAnsiTheme="minorHAnsi"/>
                              </w:rPr>
                              <w:t xml:space="preserve"> investigation using ice cubes’ and a ‘glow in the dark story – the solar system’.</w:t>
                            </w:r>
                          </w:p>
                          <w:p w:rsidR="00F979CF" w:rsidRPr="008E7999" w:rsidRDefault="00F979CF" w:rsidP="0058254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70022C" w:rsidRPr="0044729E" w:rsidRDefault="0070022C" w:rsidP="0044729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98241F" w:rsidRDefault="0098241F" w:rsidP="0098241F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Book Week</w:t>
                            </w:r>
                          </w:p>
                          <w:p w:rsidR="00F979CF" w:rsidRDefault="00F979CF" w:rsidP="00F979CF"/>
                          <w:p w:rsidR="00B946BF" w:rsidRDefault="004C78CD" w:rsidP="00F979CF">
                            <w:r>
                              <w:t>In week 7, students shared ‘books that light up their world’ during library class</w:t>
                            </w:r>
                            <w:r w:rsidR="0012465B">
                              <w:t xml:space="preserve">. </w:t>
                            </w:r>
                          </w:p>
                          <w:p w:rsidR="00F979CF" w:rsidRPr="00F979CF" w:rsidRDefault="00F979CF" w:rsidP="00F979CF"/>
                          <w:p w:rsidR="00CB1851" w:rsidRDefault="00CB1851" w:rsidP="00CB1851">
                            <w:pPr>
                              <w:pStyle w:val="Heading1"/>
                            </w:pPr>
                          </w:p>
                          <w:p w:rsidR="00FF5B03" w:rsidRPr="008E7999" w:rsidRDefault="00695627" w:rsidP="002210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E7999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FF5B03" w:rsidRDefault="00FF5B03" w:rsidP="0022102D"/>
                          <w:p w:rsidR="00FF5B03" w:rsidRDefault="00FF5B03" w:rsidP="0022102D">
                            <w:r>
                              <w:t xml:space="preserve">       </w:t>
                            </w:r>
                          </w:p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FF5B03" w:rsidRDefault="00FF5B03" w:rsidP="0022102D"/>
                          <w:p w:rsidR="0022102D" w:rsidRPr="0022102D" w:rsidRDefault="00613975" w:rsidP="0022102D">
                            <w:r>
                              <w:t xml:space="preserve"> </w:t>
                            </w:r>
                          </w:p>
                          <w:p w:rsidR="00CB1851" w:rsidRPr="00CB1851" w:rsidRDefault="00CB1851" w:rsidP="00CB1851"/>
                          <w:p w:rsidR="00CB1851" w:rsidRPr="00CB1851" w:rsidRDefault="00CB1851" w:rsidP="00CB1851"/>
                          <w:p w:rsidR="009271CA" w:rsidRPr="009271CA" w:rsidRDefault="009271CA" w:rsidP="00146407">
                            <w:pPr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505AA" w:rsidRDefault="00D505AA" w:rsidP="00146407">
                            <w:pPr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737916">
                            <w:pPr>
                              <w:pStyle w:val="BodyTex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24784C" w:rsidRDefault="0024784C" w:rsidP="005D72BD">
                            <w:pPr>
                              <w:shd w:val="clear" w:color="auto" w:fill="FFFFFF"/>
                              <w:spacing w:before="100" w:beforeAutospacing="1" w:after="192"/>
                              <w:rPr>
                                <w:rFonts w:ascii="Helvetica" w:hAnsi="Helvetica" w:cs="Arial"/>
                                <w:color w:val="0A2E49"/>
                                <w:sz w:val="21"/>
                                <w:szCs w:val="21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99.5pt;margin-top:142.5pt;width:350.25pt;height:392.2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" filled="f" stroked="f">
                <v:textbox inset="0,0,,0">
                  <w:txbxContent>
                    <w:p w:rsidR="0070022C" w:rsidRDefault="0024784C" w:rsidP="003E3775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E7542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Dear Parents/</w:t>
                      </w:r>
                      <w:proofErr w:type="spellStart"/>
                      <w:r w:rsidRPr="00E75424">
                        <w:rPr>
                          <w:rFonts w:asciiTheme="minorHAnsi" w:hAnsiTheme="minorHAnsi"/>
                          <w:sz w:val="24"/>
                          <w:szCs w:val="24"/>
                        </w:rPr>
                        <w:t>Carers</w:t>
                      </w:r>
                      <w:proofErr w:type="spellEnd"/>
                      <w:r w:rsidR="0067725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,</w:t>
                      </w:r>
                    </w:p>
                    <w:p w:rsidR="0070022C" w:rsidRDefault="006C3663" w:rsidP="003E3775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The</w:t>
                      </w:r>
                      <w:r w:rsidR="00F60564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past fortnight students</w:t>
                      </w:r>
                      <w:r w:rsidR="0070022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have celebrated</w:t>
                      </w:r>
                      <w:r w:rsidR="00B373C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and engaged in</w:t>
                      </w:r>
                      <w:r w:rsidR="00F60564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B373C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various activities associated</w:t>
                      </w:r>
                      <w:r w:rsidR="0070022C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B373C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with Science Week, Book Week as well as Literacy &amp; Numeracy Week.</w:t>
                      </w:r>
                      <w:r w:rsidR="00BF174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2804A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It was wonderful to see the </w:t>
                      </w:r>
                      <w:proofErr w:type="gramStart"/>
                      <w:r w:rsidR="002804A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students</w:t>
                      </w:r>
                      <w:proofErr w:type="gramEnd"/>
                      <w:r w:rsidR="002804A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motivation and engagement </w:t>
                      </w:r>
                    </w:p>
                    <w:p w:rsidR="0070022C" w:rsidRPr="00E75424" w:rsidRDefault="0070022C" w:rsidP="003E3775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7E1366" w:rsidRDefault="0058254F" w:rsidP="00DB2411">
                      <w:pPr>
                        <w:pStyle w:val="Heading1"/>
                      </w:pPr>
                      <w:r>
                        <w:t>Science Week</w:t>
                      </w:r>
                    </w:p>
                    <w:p w:rsidR="00F979CF" w:rsidRDefault="0058254F" w:rsidP="0058254F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Science week was celebrated in week </w:t>
                      </w:r>
                      <w:r w:rsidR="0098241F">
                        <w:rPr>
                          <w:rFonts w:asciiTheme="minorHAnsi" w:hAnsiTheme="minorHAnsi"/>
                        </w:rPr>
                        <w:t xml:space="preserve">6 of this term. Students participated in many activities related to science topics. The theme for Science week was </w:t>
                      </w:r>
                      <w:r w:rsidR="00727104" w:rsidRPr="00727104">
                        <w:rPr>
                          <w:rFonts w:asciiTheme="minorHAnsi" w:hAnsiTheme="minorHAnsi"/>
                          <w:b/>
                        </w:rPr>
                        <w:t>‘the making waves: the science of light</w:t>
                      </w:r>
                      <w:r w:rsidR="00727104">
                        <w:rPr>
                          <w:rFonts w:asciiTheme="minorHAnsi" w:hAnsiTheme="minorHAnsi"/>
                        </w:rPr>
                        <w:t xml:space="preserve"> ‘. Each day student</w:t>
                      </w:r>
                      <w:r w:rsidR="0012465B">
                        <w:rPr>
                          <w:rFonts w:asciiTheme="minorHAnsi" w:hAnsiTheme="minorHAnsi"/>
                        </w:rPr>
                        <w:t>’</w:t>
                      </w:r>
                      <w:r w:rsidR="00727104">
                        <w:rPr>
                          <w:rFonts w:asciiTheme="minorHAnsi" w:hAnsiTheme="minorHAnsi"/>
                        </w:rPr>
                        <w:t xml:space="preserve">s accessed the sensory room where they engaged in lessons associated with light. These activities included ‘Bubbles &amp; </w:t>
                      </w:r>
                      <w:r w:rsidR="0012465B">
                        <w:rPr>
                          <w:rFonts w:asciiTheme="minorHAnsi" w:hAnsiTheme="minorHAnsi"/>
                        </w:rPr>
                        <w:t>fluorescent light’</w:t>
                      </w:r>
                      <w:r w:rsidR="00727104">
                        <w:rPr>
                          <w:rFonts w:asciiTheme="minorHAnsi" w:hAnsiTheme="minorHAnsi"/>
                        </w:rPr>
                        <w:t>, ‘Aim the torch’, ‘Music &amp; light’, ‘</w:t>
                      </w:r>
                      <w:r w:rsidR="0012465B">
                        <w:rPr>
                          <w:rFonts w:asciiTheme="minorHAnsi" w:hAnsiTheme="minorHAnsi"/>
                        </w:rPr>
                        <w:t>an</w:t>
                      </w:r>
                      <w:r w:rsidR="00727104">
                        <w:rPr>
                          <w:rFonts w:asciiTheme="minorHAnsi" w:hAnsiTheme="minorHAnsi"/>
                        </w:rPr>
                        <w:t xml:space="preserve"> investigation using ice cubes’ and a ‘glow in the dark story – the solar system’.</w:t>
                      </w:r>
                    </w:p>
                    <w:p w:rsidR="00F979CF" w:rsidRPr="008E7999" w:rsidRDefault="00F979CF" w:rsidP="0058254F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70022C" w:rsidRPr="0044729E" w:rsidRDefault="0070022C" w:rsidP="0044729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</w:p>
                    <w:p w:rsidR="0098241F" w:rsidRDefault="0098241F" w:rsidP="0098241F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Book Week</w:t>
                      </w:r>
                    </w:p>
                    <w:p w:rsidR="00F979CF" w:rsidRDefault="00F979CF" w:rsidP="00F979CF"/>
                    <w:p w:rsidR="00B946BF" w:rsidRDefault="004C78CD" w:rsidP="00F979CF">
                      <w:r>
                        <w:t>In week 7, students shared ‘books that light up their world’ during library class</w:t>
                      </w:r>
                      <w:r w:rsidR="0012465B">
                        <w:t xml:space="preserve">. </w:t>
                      </w:r>
                    </w:p>
                    <w:p w:rsidR="00F979CF" w:rsidRPr="00F979CF" w:rsidRDefault="00F979CF" w:rsidP="00F979CF"/>
                    <w:p w:rsidR="00CB1851" w:rsidRDefault="00CB1851" w:rsidP="00CB1851">
                      <w:pPr>
                        <w:pStyle w:val="Heading1"/>
                      </w:pPr>
                    </w:p>
                    <w:p w:rsidR="00FF5B03" w:rsidRPr="008E7999" w:rsidRDefault="00695627" w:rsidP="0022102D">
                      <w:pPr>
                        <w:rPr>
                          <w:rFonts w:asciiTheme="minorHAnsi" w:hAnsiTheme="minorHAnsi"/>
                        </w:rPr>
                      </w:pPr>
                      <w:r w:rsidRPr="008E7999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FF5B03" w:rsidRDefault="00FF5B03" w:rsidP="0022102D"/>
                    <w:p w:rsidR="00FF5B03" w:rsidRDefault="00FF5B03" w:rsidP="0022102D">
                      <w:r>
                        <w:t xml:space="preserve">       </w:t>
                      </w:r>
                    </w:p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FF5B03" w:rsidRDefault="00FF5B03" w:rsidP="0022102D"/>
                    <w:p w:rsidR="0022102D" w:rsidRPr="0022102D" w:rsidRDefault="00613975" w:rsidP="0022102D">
                      <w:r>
                        <w:t xml:space="preserve"> </w:t>
                      </w:r>
                    </w:p>
                    <w:p w:rsidR="00CB1851" w:rsidRPr="00CB1851" w:rsidRDefault="00CB1851" w:rsidP="00CB1851"/>
                    <w:p w:rsidR="00CB1851" w:rsidRPr="00CB1851" w:rsidRDefault="00CB1851" w:rsidP="00CB1851"/>
                    <w:p w:rsidR="009271CA" w:rsidRPr="009271CA" w:rsidRDefault="009271CA" w:rsidP="00146407">
                      <w:pPr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</w:p>
                    <w:p w:rsidR="00D505AA" w:rsidRDefault="00D505AA" w:rsidP="00146407">
                      <w:pPr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737916">
                      <w:pPr>
                        <w:pStyle w:val="BodyTex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24784C" w:rsidRDefault="0024784C" w:rsidP="005D72BD">
                      <w:pPr>
                        <w:shd w:val="clear" w:color="auto" w:fill="FFFFFF"/>
                        <w:spacing w:before="100" w:beforeAutospacing="1" w:after="192"/>
                        <w:rPr>
                          <w:rFonts w:ascii="Helvetica" w:hAnsi="Helvetica" w:cs="Arial"/>
                          <w:color w:val="0A2E49"/>
                          <w:sz w:val="21"/>
                          <w:szCs w:val="21"/>
                          <w:lang w:val="en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B126DA" w:rsidRDefault="00B126DA" w:rsidP="00B126DA"/>
    <w:p w:rsidR="0070022C" w:rsidRPr="00B126DA" w:rsidRDefault="0070022C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A71914" w:rsidP="00B126DA">
      <w:r>
        <w:rPr>
          <w:noProof/>
          <w:lang w:val="en-AU" w:eastAsia="en-AU"/>
        </w:rPr>
        <w:drawing>
          <wp:anchor distT="0" distB="0" distL="114300" distR="114300" simplePos="0" relativeHeight="251717632" behindDoc="1" locked="0" layoutInCell="1" allowOverlap="1" wp14:anchorId="2E957669" wp14:editId="36EC538A">
            <wp:simplePos x="0" y="0"/>
            <wp:positionH relativeFrom="page">
              <wp:posOffset>5029200</wp:posOffset>
            </wp:positionH>
            <wp:positionV relativeFrom="page">
              <wp:posOffset>5610225</wp:posOffset>
            </wp:positionV>
            <wp:extent cx="2320925" cy="1740535"/>
            <wp:effectExtent l="95250" t="76200" r="98425" b="964565"/>
            <wp:wrapTight wrapText="bothSides">
              <wp:wrapPolygon edited="0">
                <wp:start x="9042" y="-946"/>
                <wp:lineTo x="1950" y="-473"/>
                <wp:lineTo x="1950" y="3310"/>
                <wp:lineTo x="-177" y="3310"/>
                <wp:lineTo x="-177" y="7092"/>
                <wp:lineTo x="-886" y="7092"/>
                <wp:lineTo x="-886" y="14657"/>
                <wp:lineTo x="-177" y="14657"/>
                <wp:lineTo x="-177" y="18440"/>
                <wp:lineTo x="2127" y="18440"/>
                <wp:lineTo x="2127" y="22223"/>
                <wp:lineTo x="355" y="22223"/>
                <wp:lineTo x="0" y="29788"/>
                <wp:lineTo x="532" y="31206"/>
                <wp:lineTo x="7801" y="33334"/>
                <wp:lineTo x="13651" y="33334"/>
                <wp:lineTo x="13829" y="32861"/>
                <wp:lineTo x="21098" y="29788"/>
                <wp:lineTo x="21098" y="26242"/>
                <wp:lineTo x="21275" y="24350"/>
                <wp:lineTo x="15070" y="22223"/>
                <wp:lineTo x="12765" y="22223"/>
                <wp:lineTo x="19325" y="19386"/>
                <wp:lineTo x="19502" y="18440"/>
                <wp:lineTo x="21630" y="14657"/>
                <wp:lineTo x="22339" y="10875"/>
                <wp:lineTo x="21630" y="7092"/>
                <wp:lineTo x="19679" y="3546"/>
                <wp:lineTo x="19502" y="2601"/>
                <wp:lineTo x="13651" y="-473"/>
                <wp:lineTo x="12410" y="-946"/>
                <wp:lineTo x="9042" y="-946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15584" behindDoc="1" locked="0" layoutInCell="1" allowOverlap="1" wp14:anchorId="05470F5C" wp14:editId="1224F346">
            <wp:simplePos x="0" y="0"/>
            <wp:positionH relativeFrom="page">
              <wp:posOffset>2790825</wp:posOffset>
            </wp:positionH>
            <wp:positionV relativeFrom="page">
              <wp:posOffset>6438900</wp:posOffset>
            </wp:positionV>
            <wp:extent cx="1555750" cy="2333625"/>
            <wp:effectExtent l="95250" t="95250" r="101600" b="104775"/>
            <wp:wrapTight wrapText="bothSides">
              <wp:wrapPolygon edited="0">
                <wp:start x="-1322" y="-882"/>
                <wp:lineTo x="-1322" y="22393"/>
                <wp:lineTo x="22746" y="22393"/>
                <wp:lineTo x="22746" y="-882"/>
                <wp:lineTo x="-1322" y="-88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 oli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DA" w:rsidRPr="00B126DA" w:rsidRDefault="00F979CF" w:rsidP="00B126D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D1198" wp14:editId="2CA8E0CB">
                <wp:simplePos x="0" y="0"/>
                <wp:positionH relativeFrom="page">
                  <wp:posOffset>142875</wp:posOffset>
                </wp:positionH>
                <wp:positionV relativeFrom="page">
                  <wp:posOffset>6067425</wp:posOffset>
                </wp:positionV>
                <wp:extent cx="2390775" cy="2381250"/>
                <wp:effectExtent l="0" t="0" r="9525" b="0"/>
                <wp:wrapNone/>
                <wp:docPr id="5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23089" w:rsidRPr="00A07C7C" w:rsidRDefault="004A6F59" w:rsidP="00B23089">
                            <w:pPr>
                              <w:shd w:val="clear" w:color="auto" w:fill="CCECFF"/>
                              <w:jc w:val="center"/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</w:pPr>
                            <w:r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Many happy returns to our</w:t>
                            </w:r>
                          </w:p>
                          <w:p w:rsidR="0092136A" w:rsidRPr="00A07C7C" w:rsidRDefault="00F979CF" w:rsidP="004A6F59">
                            <w:pPr>
                              <w:shd w:val="clear" w:color="auto" w:fill="CCECFF"/>
                              <w:jc w:val="center"/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September</w:t>
                            </w:r>
                            <w:r w:rsidR="00F07628"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36D5" w:rsidRPr="00A07C7C">
                              <w:rPr>
                                <w:rFonts w:ascii="Calibri" w:hAnsi="Calibri"/>
                                <w:b/>
                                <w:color w:val="215868"/>
                                <w:sz w:val="28"/>
                                <w:szCs w:val="28"/>
                              </w:rPr>
                              <w:t>Birthdays</w:t>
                            </w:r>
                          </w:p>
                          <w:p w:rsidR="003464D2" w:rsidRPr="00D4063D" w:rsidRDefault="00D4063D" w:rsidP="004A6F59">
                            <w:pPr>
                              <w:shd w:val="clear" w:color="auto" w:fill="CCECFF"/>
                              <w:rPr>
                                <w:rFonts w:ascii="Calibri" w:hAnsi="Calibri"/>
                                <w:b/>
                                <w:color w:val="21586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215868"/>
                                <w:u w:val="single"/>
                                <w:lang w:val="en-AU" w:eastAsia="en-AU"/>
                              </w:rPr>
                              <w:drawing>
                                <wp:inline distT="0" distB="0" distL="0" distR="0" wp14:anchorId="2550F6DF" wp14:editId="2E1B9990">
                                  <wp:extent cx="2133600" cy="6667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rthday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518" cy="666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520D" w:rsidRDefault="00F979CF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Yamma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Rammo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will turn 9</w:t>
                            </w:r>
                            <w:r w:rsidR="00846E48">
                              <w:rPr>
                                <w:rFonts w:asciiTheme="minorHAnsi" w:hAnsiTheme="minorHAnsi"/>
                              </w:rPr>
                              <w:t xml:space="preserve"> on</w:t>
                            </w:r>
                            <w:r w:rsidR="00AE129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AE129B" w:rsidRDefault="00F979CF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27 September</w:t>
                            </w:r>
                          </w:p>
                          <w:p w:rsidR="00CB1851" w:rsidRDefault="00CB1851" w:rsidP="00525AD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E129B" w:rsidRDefault="00F979CF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Jim Chen will turn 17 on 14 September</w:t>
                            </w: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851" w:rsidRDefault="00CB1851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870FA" w:rsidRDefault="006870FA" w:rsidP="004A6F59">
                            <w:pPr>
                              <w:shd w:val="clear" w:color="auto" w:fill="CCECFF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3" type="#_x0000_t202" style="position:absolute;margin-left:11.25pt;margin-top:477.75pt;width:188.25pt;height:187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" fillcolor="#ccecff" stroked="f">
                <v:textbox>
                  <w:txbxContent>
                    <w:p w:rsidR="00B23089" w:rsidRPr="00A07C7C" w:rsidRDefault="004A6F59" w:rsidP="00B23089">
                      <w:pPr>
                        <w:shd w:val="clear" w:color="auto" w:fill="CCECFF"/>
                        <w:jc w:val="center"/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</w:pPr>
                      <w:r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Many happy returns to our</w:t>
                      </w:r>
                    </w:p>
                    <w:p w:rsidR="0092136A" w:rsidRPr="00A07C7C" w:rsidRDefault="00F979CF" w:rsidP="004A6F59">
                      <w:pPr>
                        <w:shd w:val="clear" w:color="auto" w:fill="CCECFF"/>
                        <w:jc w:val="center"/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September</w:t>
                      </w:r>
                      <w:r w:rsidR="00F07628"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 xml:space="preserve"> </w:t>
                      </w:r>
                      <w:r w:rsidR="000536D5" w:rsidRPr="00A07C7C">
                        <w:rPr>
                          <w:rFonts w:ascii="Calibri" w:hAnsi="Calibri"/>
                          <w:b/>
                          <w:color w:val="215868"/>
                          <w:sz w:val="28"/>
                          <w:szCs w:val="28"/>
                        </w:rPr>
                        <w:t>Birthdays</w:t>
                      </w:r>
                    </w:p>
                    <w:p w:rsidR="003464D2" w:rsidRPr="00D4063D" w:rsidRDefault="00D4063D" w:rsidP="004A6F59">
                      <w:pPr>
                        <w:shd w:val="clear" w:color="auto" w:fill="CCECFF"/>
                        <w:rPr>
                          <w:rFonts w:ascii="Calibri" w:hAnsi="Calibri"/>
                          <w:b/>
                          <w:color w:val="215868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215868"/>
                          <w:u w:val="single"/>
                          <w:lang w:val="en-AU" w:eastAsia="en-AU"/>
                        </w:rPr>
                        <w:drawing>
                          <wp:inline distT="0" distB="0" distL="0" distR="0" wp14:anchorId="19DF885C" wp14:editId="2F7EFF59">
                            <wp:extent cx="2133600" cy="6667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rthday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518" cy="666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520D" w:rsidRDefault="00F979CF" w:rsidP="00525AD0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</w:rPr>
                        <w:t>Yamma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Rammo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will turn 9</w:t>
                      </w:r>
                      <w:r w:rsidR="00846E48">
                        <w:rPr>
                          <w:rFonts w:asciiTheme="minorHAnsi" w:hAnsiTheme="minorHAnsi"/>
                        </w:rPr>
                        <w:t xml:space="preserve"> on</w:t>
                      </w:r>
                      <w:r w:rsidR="00AE129B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AE129B" w:rsidRDefault="00F979CF" w:rsidP="00525AD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27 September</w:t>
                      </w:r>
                    </w:p>
                    <w:p w:rsidR="00CB1851" w:rsidRDefault="00CB1851" w:rsidP="00525AD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AE129B" w:rsidRDefault="00F979CF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Jim Chen will turn 17 on 14 September</w:t>
                      </w: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CB1851" w:rsidRDefault="00CB1851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  <w:p w:rsidR="006870FA" w:rsidRDefault="006870FA" w:rsidP="004A6F59">
                      <w:pPr>
                        <w:shd w:val="clear" w:color="auto" w:fill="CCECFF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26DA" w:rsidRPr="00B126DA" w:rsidRDefault="00B126DA" w:rsidP="00B126DA">
      <w:pPr>
        <w:tabs>
          <w:tab w:val="left" w:pos="2655"/>
        </w:tabs>
      </w:pPr>
      <w:r>
        <w:tab/>
      </w:r>
    </w:p>
    <w:p w:rsidR="00B126DA" w:rsidRPr="00B126DA" w:rsidRDefault="00B126DA" w:rsidP="00B126DA"/>
    <w:p w:rsidR="00B126DA" w:rsidRPr="00B126DA" w:rsidRDefault="00B126DA" w:rsidP="00B126DA"/>
    <w:p w:rsidR="00B126DA" w:rsidRPr="00B126DA" w:rsidRDefault="0012465B" w:rsidP="0012465B">
      <w:pPr>
        <w:tabs>
          <w:tab w:val="left" w:pos="3855"/>
        </w:tabs>
      </w:pPr>
      <w:r>
        <w:tab/>
      </w:r>
    </w:p>
    <w:p w:rsidR="00B126DA" w:rsidRPr="00B126DA" w:rsidRDefault="00B126DA" w:rsidP="00B126DA"/>
    <w:p w:rsidR="00B126DA" w:rsidRPr="00B126DA" w:rsidRDefault="00A71914" w:rsidP="00B126DA">
      <w:r>
        <w:rPr>
          <w:noProof/>
          <w:lang w:val="en-AU" w:eastAsia="en-AU"/>
        </w:rPr>
        <w:drawing>
          <wp:anchor distT="0" distB="0" distL="114300" distR="114300" simplePos="0" relativeHeight="251716608" behindDoc="1" locked="0" layoutInCell="1" allowOverlap="1" wp14:anchorId="3A6B5908" wp14:editId="43435B60">
            <wp:simplePos x="0" y="0"/>
            <wp:positionH relativeFrom="page">
              <wp:posOffset>5028565</wp:posOffset>
            </wp:positionH>
            <wp:positionV relativeFrom="page">
              <wp:posOffset>7743825</wp:posOffset>
            </wp:positionV>
            <wp:extent cx="1438275" cy="1917700"/>
            <wp:effectExtent l="228600" t="228600" r="238125" b="234950"/>
            <wp:wrapTight wrapText="bothSides">
              <wp:wrapPolygon edited="0">
                <wp:start x="-3433" y="-2575"/>
                <wp:lineTo x="-3433" y="24032"/>
                <wp:lineTo x="24890" y="24032"/>
                <wp:lineTo x="24890" y="-2575"/>
                <wp:lineTo x="-3433" y="-2575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8275" cy="1917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Pr="00B126DA" w:rsidRDefault="00B126DA" w:rsidP="00B126DA"/>
    <w:p w:rsidR="00B126DA" w:rsidRDefault="00B126DA" w:rsidP="00B126DA"/>
    <w:p w:rsidR="00256051" w:rsidRDefault="00256051" w:rsidP="00B126DA"/>
    <w:p w:rsidR="00256051" w:rsidRPr="00B126DA" w:rsidRDefault="00256051" w:rsidP="00B126DA"/>
    <w:p w:rsidR="00B126DA" w:rsidRPr="00B126DA" w:rsidRDefault="00B126DA" w:rsidP="00B126DA">
      <w:pPr>
        <w:tabs>
          <w:tab w:val="left" w:pos="3585"/>
        </w:tabs>
      </w:pPr>
      <w:r>
        <w:tab/>
      </w:r>
    </w:p>
    <w:p w:rsidR="00D64BBA" w:rsidRDefault="00D64BBA" w:rsidP="005858E5">
      <w:pPr>
        <w:pStyle w:val="Heading1"/>
        <w:rPr>
          <w:rFonts w:asciiTheme="minorHAnsi" w:hAnsiTheme="minorHAnsi"/>
        </w:rPr>
      </w:pPr>
      <w:r w:rsidRPr="00AE7C25">
        <w:rPr>
          <w:rFonts w:asciiTheme="minorHAnsi" w:hAnsiTheme="minorHAnsi"/>
        </w:rPr>
        <w:lastRenderedPageBreak/>
        <w:t>Congratulations to our award</w:t>
      </w:r>
      <w:r>
        <w:rPr>
          <w:rFonts w:asciiTheme="minorHAnsi" w:hAnsiTheme="minorHAnsi"/>
        </w:rPr>
        <w:t xml:space="preserve"> recipients</w:t>
      </w:r>
      <w:r w:rsidRPr="00AE7C25">
        <w:rPr>
          <w:rFonts w:asciiTheme="minorHAnsi" w:hAnsiTheme="minorHAnsi"/>
        </w:rPr>
        <w:t xml:space="preserve"> </w:t>
      </w:r>
      <w:r w:rsidR="005373F7">
        <w:rPr>
          <w:rFonts w:asciiTheme="minorHAnsi" w:hAnsiTheme="minorHAnsi"/>
        </w:rPr>
        <w:t>at our most recent assembly</w:t>
      </w:r>
    </w:p>
    <w:p w:rsidR="004172B9" w:rsidRDefault="00C93C37" w:rsidP="00677253">
      <w:pPr>
        <w:pStyle w:val="Heading1"/>
        <w:rPr>
          <w:noProof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F8B22F" wp14:editId="25D8B7E7">
                <wp:simplePos x="0" y="0"/>
                <wp:positionH relativeFrom="page">
                  <wp:posOffset>762000</wp:posOffset>
                </wp:positionH>
                <wp:positionV relativeFrom="page">
                  <wp:posOffset>1266190</wp:posOffset>
                </wp:positionV>
                <wp:extent cx="6210300" cy="2428875"/>
                <wp:effectExtent l="0" t="0" r="0" b="952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CD7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E609C3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St George School aims t</w:t>
                            </w:r>
                            <w:r w:rsidR="00650172" w:rsidRPr="009B10B5">
                              <w:rPr>
                                <w:rFonts w:ascii="Calibri" w:hAnsi="Calibri"/>
                              </w:rPr>
                              <w:t xml:space="preserve">o provide a stimulating learning environment that has </w:t>
                            </w:r>
                          </w:p>
                          <w:p w:rsidR="00E609C3" w:rsidRDefault="00650172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9B10B5">
                              <w:rPr>
                                <w:rFonts w:ascii="Calibri" w:hAnsi="Calibri"/>
                              </w:rPr>
                              <w:t>high</w:t>
                            </w:r>
                            <w:proofErr w:type="gramEnd"/>
                            <w:r w:rsidRPr="009B10B5">
                              <w:rPr>
                                <w:rFonts w:ascii="Calibri" w:hAnsi="Calibri"/>
                              </w:rPr>
                              <w:t xml:space="preserve"> expectations for all students, focuses on the abilities of students and </w:t>
                            </w:r>
                          </w:p>
                          <w:p w:rsidR="00650172" w:rsidRDefault="00650172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9B10B5">
                              <w:rPr>
                                <w:rFonts w:ascii="Calibri" w:hAnsi="Calibri"/>
                              </w:rPr>
                              <w:t>promotes</w:t>
                            </w:r>
                            <w:proofErr w:type="gramEnd"/>
                            <w:r w:rsidRPr="009B10B5">
                              <w:rPr>
                                <w:rFonts w:ascii="Calibri" w:hAnsi="Calibri"/>
                              </w:rPr>
                              <w:t xml:space="preserve"> a</w:t>
                            </w:r>
                            <w:r w:rsidR="001F05A6">
                              <w:rPr>
                                <w:rFonts w:ascii="Calibri" w:hAnsi="Calibri"/>
                              </w:rPr>
                              <w:t xml:space="preserve">nd celebrates student successes </w:t>
                            </w:r>
                            <w:r w:rsidR="001F05A6" w:rsidRPr="001F05A6">
                              <w:rPr>
                                <w:rFonts w:ascii="Calibri" w:hAnsi="Calibri"/>
                                <w:sz w:val="20"/>
                              </w:rPr>
                              <w:t>(School Plan Strategic Direction 1)</w:t>
                            </w:r>
                            <w:r w:rsidR="001F05A6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:rsidR="00EA1CD7" w:rsidRDefault="00EA1CD7" w:rsidP="00650172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A171B6" w:rsidRDefault="00C93C37" w:rsidP="00A171B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Congratulations to our recipient</w:t>
                            </w:r>
                            <w:r w:rsidR="00677253">
                              <w:rPr>
                                <w:rFonts w:asciiTheme="minorHAnsi" w:hAnsiTheme="minorHAnsi"/>
                              </w:rPr>
                              <w:t>s</w:t>
                            </w:r>
                            <w:r w:rsidR="0058254F">
                              <w:rPr>
                                <w:rFonts w:asciiTheme="minorHAnsi" w:hAnsiTheme="minorHAnsi"/>
                              </w:rPr>
                              <w:t xml:space="preserve"> at our last assembly (in week 8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B73BC0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  <w:p w:rsidR="00B73BC0" w:rsidRDefault="00B73BC0" w:rsidP="00A171B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93C37" w:rsidRPr="00B73BC0" w:rsidRDefault="009C564B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754A73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Primary:</w:t>
                            </w:r>
                            <w:r w:rsidR="00CE54BD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Ittai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Shveibish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, Hailee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Scifleet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Mouemin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Hammoud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Yamma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Rammo</w:t>
                            </w:r>
                            <w:proofErr w:type="spellEnd"/>
                          </w:p>
                          <w:p w:rsidR="00C93C37" w:rsidRPr="00B73BC0" w:rsidRDefault="00C93C37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754A73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Middle:</w:t>
                            </w:r>
                            <w:r w:rsidR="00CE54BD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B73BC0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Matthew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Chiotis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, Ruby </w:t>
                            </w:r>
                            <w:proofErr w:type="spellStart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Balkwell</w:t>
                            </w:r>
                            <w:proofErr w:type="spellEnd"/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>,</w:t>
                            </w:r>
                          </w:p>
                          <w:p w:rsidR="00C05781" w:rsidRPr="00B73BC0" w:rsidRDefault="00C05781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754A73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Secondary:</w:t>
                            </w:r>
                            <w:r w:rsidR="00CE54BD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 w:rsidR="0058254F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Julia Wainwright, Kara Crawley, Monique Redmond, Jim Chen</w:t>
                            </w:r>
                          </w:p>
                          <w:p w:rsidR="00C05781" w:rsidRPr="00B73BC0" w:rsidRDefault="00C05781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C05781" w:rsidRDefault="0058254F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754A73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Environment Award: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Secondary 3</w:t>
                            </w:r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E4C96">
                              <w:rPr>
                                <w:rFonts w:asciiTheme="minorHAnsi" w:hAnsiTheme="minorHAnsi"/>
                                <w:szCs w:val="24"/>
                              </w:rPr>
                              <w:t>Class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Cs w:val="24"/>
                              </w:rPr>
                              <w:t xml:space="preserve">    </w:t>
                            </w:r>
                          </w:p>
                          <w:p w:rsidR="00CE4C96" w:rsidRDefault="00CE4C96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A61384" w:rsidRDefault="00A61384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A61384" w:rsidRPr="00B73BC0" w:rsidRDefault="00A61384" w:rsidP="00A171B6">
                            <w:pPr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650172" w:rsidRDefault="00650172" w:rsidP="000003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60pt;margin-top:99.7pt;width:489pt;height:191.2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2D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" filled="f" stroked="f">
                <v:textbox inset="0,0,0,0">
                  <w:txbxContent>
                    <w:p w:rsidR="00EA1CD7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E609C3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St George School aims t</w:t>
                      </w:r>
                      <w:r w:rsidR="00650172" w:rsidRPr="009B10B5">
                        <w:rPr>
                          <w:rFonts w:ascii="Calibri" w:hAnsi="Calibri"/>
                        </w:rPr>
                        <w:t xml:space="preserve">o provide a stimulating learning environment that has </w:t>
                      </w:r>
                    </w:p>
                    <w:p w:rsidR="00E609C3" w:rsidRDefault="00650172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proofErr w:type="gramStart"/>
                      <w:r w:rsidRPr="009B10B5">
                        <w:rPr>
                          <w:rFonts w:ascii="Calibri" w:hAnsi="Calibri"/>
                        </w:rPr>
                        <w:t>high</w:t>
                      </w:r>
                      <w:proofErr w:type="gramEnd"/>
                      <w:r w:rsidRPr="009B10B5">
                        <w:rPr>
                          <w:rFonts w:ascii="Calibri" w:hAnsi="Calibri"/>
                        </w:rPr>
                        <w:t xml:space="preserve"> expectations for all students, focuses on the abilities of students and </w:t>
                      </w:r>
                    </w:p>
                    <w:p w:rsidR="00650172" w:rsidRDefault="00650172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  <w:proofErr w:type="gramStart"/>
                      <w:r w:rsidRPr="009B10B5">
                        <w:rPr>
                          <w:rFonts w:ascii="Calibri" w:hAnsi="Calibri"/>
                        </w:rPr>
                        <w:t>promotes</w:t>
                      </w:r>
                      <w:proofErr w:type="gramEnd"/>
                      <w:r w:rsidRPr="009B10B5">
                        <w:rPr>
                          <w:rFonts w:ascii="Calibri" w:hAnsi="Calibri"/>
                        </w:rPr>
                        <w:t xml:space="preserve"> a</w:t>
                      </w:r>
                      <w:r w:rsidR="001F05A6">
                        <w:rPr>
                          <w:rFonts w:ascii="Calibri" w:hAnsi="Calibri"/>
                        </w:rPr>
                        <w:t xml:space="preserve">nd celebrates student successes </w:t>
                      </w:r>
                      <w:r w:rsidR="001F05A6" w:rsidRPr="001F05A6">
                        <w:rPr>
                          <w:rFonts w:ascii="Calibri" w:hAnsi="Calibri"/>
                          <w:sz w:val="20"/>
                        </w:rPr>
                        <w:t>(School Plan Strategic Direction 1)</w:t>
                      </w:r>
                      <w:r w:rsidR="001F05A6">
                        <w:rPr>
                          <w:rFonts w:ascii="Calibri" w:hAnsi="Calibri"/>
                        </w:rPr>
                        <w:t>.</w:t>
                      </w:r>
                    </w:p>
                    <w:p w:rsidR="00EA1CD7" w:rsidRDefault="00EA1CD7" w:rsidP="00650172">
                      <w:pPr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A171B6" w:rsidRDefault="00C93C37" w:rsidP="00A171B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Congratulations to our recipient</w:t>
                      </w:r>
                      <w:r w:rsidR="00677253">
                        <w:rPr>
                          <w:rFonts w:asciiTheme="minorHAnsi" w:hAnsiTheme="minorHAnsi"/>
                        </w:rPr>
                        <w:t>s</w:t>
                      </w:r>
                      <w:r w:rsidR="0058254F">
                        <w:rPr>
                          <w:rFonts w:asciiTheme="minorHAnsi" w:hAnsiTheme="minorHAnsi"/>
                        </w:rPr>
                        <w:t xml:space="preserve"> at our last assembly (in week 8</w:t>
                      </w:r>
                      <w:r>
                        <w:rPr>
                          <w:rFonts w:asciiTheme="minorHAnsi" w:hAnsiTheme="minorHAnsi"/>
                        </w:rPr>
                        <w:t>)</w:t>
                      </w:r>
                      <w:r w:rsidR="00B73BC0"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B73BC0" w:rsidRDefault="00B73BC0" w:rsidP="00A171B6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C93C37" w:rsidRPr="00B73BC0" w:rsidRDefault="009C564B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754A73">
                        <w:rPr>
                          <w:rFonts w:asciiTheme="minorHAnsi" w:hAnsiTheme="minorHAnsi"/>
                          <w:b/>
                          <w:szCs w:val="24"/>
                        </w:rPr>
                        <w:t>Primary:</w:t>
                      </w:r>
                      <w:r w:rsidR="00CE54BD">
                        <w:rPr>
                          <w:rFonts w:asciiTheme="minorHAnsi" w:hAnsiTheme="minorHAnsi"/>
                          <w:b/>
                          <w:szCs w:val="24"/>
                        </w:rPr>
                        <w:t xml:space="preserve"> </w:t>
                      </w:r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Ittai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Shveibish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, Hailee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Scifleet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,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Mouemin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Hammoud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,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Yamma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Rammo</w:t>
                      </w:r>
                      <w:proofErr w:type="spellEnd"/>
                    </w:p>
                    <w:p w:rsidR="00C93C37" w:rsidRPr="00B73BC0" w:rsidRDefault="00C93C37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754A73">
                        <w:rPr>
                          <w:rFonts w:asciiTheme="minorHAnsi" w:hAnsiTheme="minorHAnsi"/>
                          <w:b/>
                          <w:szCs w:val="24"/>
                        </w:rPr>
                        <w:t>Middle:</w:t>
                      </w:r>
                      <w:r w:rsidR="00CE54BD">
                        <w:rPr>
                          <w:rFonts w:asciiTheme="minorHAnsi" w:hAnsiTheme="minorHAnsi"/>
                          <w:b/>
                          <w:szCs w:val="24"/>
                        </w:rPr>
                        <w:t xml:space="preserve"> </w:t>
                      </w:r>
                      <w:r w:rsidRPr="00B73BC0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Matthew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Chiotis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, Ruby </w:t>
                      </w:r>
                      <w:proofErr w:type="spellStart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Balkwell</w:t>
                      </w:r>
                      <w:proofErr w:type="spellEnd"/>
                      <w:r w:rsidR="0058254F">
                        <w:rPr>
                          <w:rFonts w:asciiTheme="minorHAnsi" w:hAnsiTheme="minorHAnsi"/>
                          <w:szCs w:val="24"/>
                        </w:rPr>
                        <w:t>,</w:t>
                      </w:r>
                    </w:p>
                    <w:p w:rsidR="00C05781" w:rsidRPr="00B73BC0" w:rsidRDefault="00C05781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754A73">
                        <w:rPr>
                          <w:rFonts w:asciiTheme="minorHAnsi" w:hAnsiTheme="minorHAnsi"/>
                          <w:b/>
                          <w:szCs w:val="24"/>
                        </w:rPr>
                        <w:t>Secondary:</w:t>
                      </w:r>
                      <w:r w:rsidR="00CE54BD">
                        <w:rPr>
                          <w:rFonts w:asciiTheme="minorHAnsi" w:hAnsiTheme="minorHAnsi"/>
                          <w:b/>
                          <w:szCs w:val="24"/>
                        </w:rPr>
                        <w:t xml:space="preserve"> </w:t>
                      </w:r>
                      <w:r w:rsidR="0058254F">
                        <w:rPr>
                          <w:rFonts w:asciiTheme="minorHAnsi" w:hAnsiTheme="minorHAnsi"/>
                          <w:szCs w:val="24"/>
                        </w:rPr>
                        <w:t xml:space="preserve"> Julia Wainwright, Kara Crawley, Monique Redmond, Jim Chen</w:t>
                      </w:r>
                    </w:p>
                    <w:p w:rsidR="00C05781" w:rsidRPr="00B73BC0" w:rsidRDefault="00C05781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C05781" w:rsidRDefault="0058254F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  <w:r w:rsidRPr="00754A73">
                        <w:rPr>
                          <w:rFonts w:asciiTheme="minorHAnsi" w:hAnsiTheme="minorHAnsi"/>
                          <w:b/>
                          <w:szCs w:val="24"/>
                        </w:rPr>
                        <w:t>Environment Award:</w:t>
                      </w:r>
                      <w:r>
                        <w:rPr>
                          <w:rFonts w:asciiTheme="minorHAnsi" w:hAnsiTheme="minorHAnsi"/>
                          <w:szCs w:val="24"/>
                        </w:rPr>
                        <w:t xml:space="preserve"> Secondary 3</w:t>
                      </w:r>
                      <w:r w:rsidR="00CE4C96">
                        <w:rPr>
                          <w:rFonts w:asciiTheme="minorHAnsi" w:hAnsiTheme="minorHAnsi"/>
                          <w:szCs w:val="24"/>
                        </w:rPr>
                        <w:t xml:space="preserve"> </w:t>
                      </w:r>
                      <w:proofErr w:type="gramStart"/>
                      <w:r w:rsidR="00CE4C96">
                        <w:rPr>
                          <w:rFonts w:asciiTheme="minorHAnsi" w:hAnsiTheme="minorHAnsi"/>
                          <w:szCs w:val="24"/>
                        </w:rPr>
                        <w:t>Class</w:t>
                      </w:r>
                      <w:proofErr w:type="gramEnd"/>
                      <w:r>
                        <w:rPr>
                          <w:rFonts w:asciiTheme="minorHAnsi" w:hAnsiTheme="minorHAnsi"/>
                          <w:szCs w:val="24"/>
                        </w:rPr>
                        <w:t xml:space="preserve">    </w:t>
                      </w:r>
                    </w:p>
                    <w:p w:rsidR="00CE4C96" w:rsidRDefault="00CE4C96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A61384" w:rsidRDefault="00A61384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A61384" w:rsidRPr="00B73BC0" w:rsidRDefault="00A61384" w:rsidP="00A171B6">
                      <w:pPr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  <w:p w:rsidR="00650172" w:rsidRDefault="00650172" w:rsidP="000003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13E8DF" wp14:editId="44D95F38">
                <wp:simplePos x="0" y="0"/>
                <wp:positionH relativeFrom="page">
                  <wp:posOffset>590550</wp:posOffset>
                </wp:positionH>
                <wp:positionV relativeFrom="page">
                  <wp:posOffset>3695699</wp:posOffset>
                </wp:positionV>
                <wp:extent cx="1743710" cy="657225"/>
                <wp:effectExtent l="0" t="0" r="27940" b="28575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4371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D85" w:rsidRDefault="00507D85" w:rsidP="00401DE7">
                            <w:pPr>
                              <w:pStyle w:val="Heading2"/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  <w:p w:rsidR="0024784C" w:rsidRPr="00B05A59" w:rsidRDefault="00746330" w:rsidP="00401DE7">
                            <w:pPr>
                              <w:pStyle w:val="Heading2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P&amp;C Notice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46.5pt;margin-top:291pt;width:137.3pt;height:51.7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" fillcolor="white [3201]" strokecolor="#4f81bd [3204]" strokeweight="2pt">
                <v:textbox inset=",0,,0">
                  <w:txbxContent>
                    <w:p w:rsidR="00507D85" w:rsidRDefault="00507D85" w:rsidP="00401DE7">
                      <w:pPr>
                        <w:pStyle w:val="Heading2"/>
                        <w:jc w:val="center"/>
                        <w:rPr>
                          <w:color w:val="00B050"/>
                        </w:rPr>
                      </w:pPr>
                    </w:p>
                    <w:p w:rsidR="0024784C" w:rsidRPr="00B05A59" w:rsidRDefault="00746330" w:rsidP="00401DE7">
                      <w:pPr>
                        <w:pStyle w:val="Heading2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P&amp;C Notice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7D8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6C7A0" wp14:editId="04C52EA1">
                <wp:simplePos x="0" y="0"/>
                <wp:positionH relativeFrom="page">
                  <wp:posOffset>590550</wp:posOffset>
                </wp:positionH>
                <wp:positionV relativeFrom="page">
                  <wp:posOffset>4352925</wp:posOffset>
                </wp:positionV>
                <wp:extent cx="1743710" cy="5543550"/>
                <wp:effectExtent l="0" t="0" r="27940" b="19050"/>
                <wp:wrapNone/>
                <wp:docPr id="3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54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330" w:rsidRPr="00C05C0E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Next </w:t>
                            </w:r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>P&amp;</w:t>
                            </w:r>
                            <w:proofErr w:type="gramStart"/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C </w:t>
                            </w:r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Meeting</w:t>
                            </w:r>
                            <w:proofErr w:type="gramEnd"/>
                          </w:p>
                          <w:p w:rsidR="00746330" w:rsidRPr="00C05C0E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746330" w:rsidRPr="00173958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73958"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Thursday  </w:t>
                            </w:r>
                          </w:p>
                          <w:p w:rsidR="00746330" w:rsidRPr="00173958" w:rsidRDefault="0034265B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29 October</w:t>
                            </w:r>
                            <w:r w:rsidR="00A86F9C" w:rsidRPr="00173958">
                              <w:rPr>
                                <w:rStyle w:val="20bodycopy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:rsidR="00746330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</w:p>
                          <w:p w:rsidR="00746330" w:rsidRDefault="00746330" w:rsidP="00746330">
                            <w:pPr>
                              <w:pStyle w:val="Heading1"/>
                              <w:jc w:val="center"/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</w:pPr>
                            <w:proofErr w:type="gramStart"/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>in</w:t>
                            </w:r>
                            <w:proofErr w:type="gramEnd"/>
                            <w:r w:rsidRPr="00C05C0E"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the staffroom</w:t>
                            </w:r>
                            <w:r>
                              <w:rPr>
                                <w:rStyle w:val="20bodycopybold"/>
                                <w:b/>
                                <w:color w:val="215868" w:themeColor="accent5" w:themeShade="80"/>
                              </w:rPr>
                              <w:t xml:space="preserve"> at 11.30am</w:t>
                            </w:r>
                          </w:p>
                          <w:p w:rsidR="008E7999" w:rsidRDefault="008E7999" w:rsidP="008E7999"/>
                          <w:p w:rsidR="008E7999" w:rsidRPr="008E7999" w:rsidRDefault="008E7999" w:rsidP="008E7999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8E7999">
                              <w:rPr>
                                <w:color w:val="365F91" w:themeColor="accent1" w:themeShade="BF"/>
                              </w:rPr>
                              <w:t>This will be our last P&amp;C meeting for the year.</w:t>
                            </w:r>
                          </w:p>
                          <w:p w:rsidR="00746330" w:rsidRDefault="00746330" w:rsidP="00746330">
                            <w:pPr>
                              <w:pStyle w:val="Heading2"/>
                            </w:pPr>
                          </w:p>
                          <w:p w:rsidR="00746330" w:rsidRDefault="00746330" w:rsidP="00630E63">
                            <w:pPr>
                              <w:pStyle w:val="Heading2"/>
                              <w:jc w:val="center"/>
                            </w:pPr>
                            <w:r w:rsidRPr="00C05C0E">
                              <w:t>All welcome</w:t>
                            </w:r>
                          </w:p>
                          <w:p w:rsidR="00746330" w:rsidRDefault="00173958" w:rsidP="00746330">
                            <w:r>
                              <w:t>***********************</w:t>
                            </w:r>
                          </w:p>
                          <w:p w:rsidR="00173958" w:rsidRDefault="00173958" w:rsidP="00173958">
                            <w:pPr>
                              <w:pStyle w:val="Heading1"/>
                            </w:pPr>
                          </w:p>
                          <w:p w:rsidR="005449A2" w:rsidRDefault="00173958" w:rsidP="00173958">
                            <w:pPr>
                              <w:pStyle w:val="Heading1"/>
                            </w:pPr>
                            <w:r>
                              <w:t>P&amp;C Fundraiser</w:t>
                            </w:r>
                          </w:p>
                          <w:p w:rsidR="00173958" w:rsidRDefault="00173958" w:rsidP="00746330">
                            <w:pPr>
                              <w:jc w:val="center"/>
                            </w:pP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proofErr w:type="spellStart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InnQUIZitive</w:t>
                            </w:r>
                            <w:proofErr w:type="spellEnd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 Trivia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Thursday night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3 September 2015 </w:t>
                            </w:r>
                          </w:p>
                          <w:p w:rsidR="00173958" w:rsidRP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proofErr w:type="gramStart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at</w:t>
                            </w:r>
                            <w:proofErr w:type="gramEnd"/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 xml:space="preserve"> Beverly Park Golf Club</w:t>
                            </w:r>
                          </w:p>
                          <w:p w:rsidR="00173958" w:rsidRDefault="00173958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173958">
                              <w:rPr>
                                <w:b/>
                                <w:color w:val="365F91" w:themeColor="accent1" w:themeShade="BF"/>
                              </w:rPr>
                              <w:t>7.00pm – 9.30pm</w:t>
                            </w:r>
                          </w:p>
                          <w:p w:rsidR="00507D85" w:rsidRDefault="00507D85" w:rsidP="00746330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6" type="#_x0000_t202" style="position:absolute;margin-left:46.5pt;margin-top:342.75pt;width:137.3pt;height:43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" fillcolor="white [3201]" strokecolor="#4f81bd [3204]" strokeweight="2pt">
                <v:textbox>
                  <w:txbxContent>
                    <w:p w:rsidR="00746330" w:rsidRPr="00C05C0E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Next </w:t>
                      </w:r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>P&amp;</w:t>
                      </w:r>
                      <w:proofErr w:type="gramStart"/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C </w:t>
                      </w:r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Meeting</w:t>
                      </w:r>
                      <w:proofErr w:type="gramEnd"/>
                    </w:p>
                    <w:p w:rsidR="00746330" w:rsidRPr="00C05C0E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746330" w:rsidRPr="00173958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73958"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 xml:space="preserve">Thursday  </w:t>
                      </w:r>
                    </w:p>
                    <w:p w:rsidR="00746330" w:rsidRPr="00173958" w:rsidRDefault="0034265B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>29 October</w:t>
                      </w:r>
                      <w:r w:rsidR="00A86F9C" w:rsidRPr="00173958">
                        <w:rPr>
                          <w:rStyle w:val="20bodycopybold"/>
                          <w:b/>
                          <w:color w:val="FF0000"/>
                          <w:sz w:val="28"/>
                          <w:szCs w:val="28"/>
                        </w:rPr>
                        <w:t xml:space="preserve"> 2015</w:t>
                      </w:r>
                    </w:p>
                    <w:p w:rsidR="00746330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</w:p>
                    <w:p w:rsidR="00746330" w:rsidRDefault="00746330" w:rsidP="00746330">
                      <w:pPr>
                        <w:pStyle w:val="Heading1"/>
                        <w:jc w:val="center"/>
                        <w:rPr>
                          <w:rStyle w:val="20bodycopybold"/>
                          <w:b/>
                          <w:color w:val="215868" w:themeColor="accent5" w:themeShade="80"/>
                        </w:rPr>
                      </w:pPr>
                      <w:proofErr w:type="gramStart"/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>in</w:t>
                      </w:r>
                      <w:proofErr w:type="gramEnd"/>
                      <w:r w:rsidRPr="00C05C0E"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the staffroom</w:t>
                      </w:r>
                      <w:r>
                        <w:rPr>
                          <w:rStyle w:val="20bodycopybold"/>
                          <w:b/>
                          <w:color w:val="215868" w:themeColor="accent5" w:themeShade="80"/>
                        </w:rPr>
                        <w:t xml:space="preserve"> at 11.30am</w:t>
                      </w:r>
                    </w:p>
                    <w:p w:rsidR="008E7999" w:rsidRDefault="008E7999" w:rsidP="008E7999"/>
                    <w:p w:rsidR="008E7999" w:rsidRPr="008E7999" w:rsidRDefault="008E7999" w:rsidP="008E7999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 w:rsidRPr="008E7999">
                        <w:rPr>
                          <w:color w:val="365F91" w:themeColor="accent1" w:themeShade="BF"/>
                        </w:rPr>
                        <w:t>This will be our last P&amp;C meeting for the year.</w:t>
                      </w:r>
                    </w:p>
                    <w:p w:rsidR="00746330" w:rsidRDefault="00746330" w:rsidP="00746330">
                      <w:pPr>
                        <w:pStyle w:val="Heading2"/>
                      </w:pPr>
                    </w:p>
                    <w:p w:rsidR="00746330" w:rsidRDefault="00746330" w:rsidP="00630E63">
                      <w:pPr>
                        <w:pStyle w:val="Heading2"/>
                        <w:jc w:val="center"/>
                      </w:pPr>
                      <w:r w:rsidRPr="00C05C0E">
                        <w:t>All welcome</w:t>
                      </w:r>
                    </w:p>
                    <w:p w:rsidR="00746330" w:rsidRDefault="00173958" w:rsidP="00746330">
                      <w:r>
                        <w:t>***********************</w:t>
                      </w:r>
                    </w:p>
                    <w:p w:rsidR="00173958" w:rsidRDefault="00173958" w:rsidP="00173958">
                      <w:pPr>
                        <w:pStyle w:val="Heading1"/>
                      </w:pPr>
                    </w:p>
                    <w:p w:rsidR="005449A2" w:rsidRDefault="00173958" w:rsidP="00173958">
                      <w:pPr>
                        <w:pStyle w:val="Heading1"/>
                      </w:pPr>
                      <w:r>
                        <w:t>P&amp;C Fundraiser</w:t>
                      </w:r>
                    </w:p>
                    <w:p w:rsidR="00173958" w:rsidRDefault="00173958" w:rsidP="00746330">
                      <w:pPr>
                        <w:jc w:val="center"/>
                      </w:pP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proofErr w:type="spellStart"/>
                      <w:r w:rsidRPr="00173958">
                        <w:rPr>
                          <w:b/>
                          <w:color w:val="365F91" w:themeColor="accent1" w:themeShade="BF"/>
                        </w:rPr>
                        <w:t>InnQUIZitive</w:t>
                      </w:r>
                      <w:proofErr w:type="spellEnd"/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 Trivia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Thursday night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3 September 2015 </w:t>
                      </w:r>
                    </w:p>
                    <w:p w:rsidR="00173958" w:rsidRP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proofErr w:type="gramStart"/>
                      <w:r w:rsidRPr="00173958">
                        <w:rPr>
                          <w:b/>
                          <w:color w:val="365F91" w:themeColor="accent1" w:themeShade="BF"/>
                        </w:rPr>
                        <w:t>at</w:t>
                      </w:r>
                      <w:proofErr w:type="gramEnd"/>
                      <w:r w:rsidRPr="00173958">
                        <w:rPr>
                          <w:b/>
                          <w:color w:val="365F91" w:themeColor="accent1" w:themeShade="BF"/>
                        </w:rPr>
                        <w:t xml:space="preserve"> Beverly Park Golf Club</w:t>
                      </w:r>
                    </w:p>
                    <w:p w:rsidR="00173958" w:rsidRDefault="00173958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173958">
                        <w:rPr>
                          <w:b/>
                          <w:color w:val="365F91" w:themeColor="accent1" w:themeShade="BF"/>
                        </w:rPr>
                        <w:t>7.00pm – 9.30pm</w:t>
                      </w:r>
                    </w:p>
                    <w:p w:rsidR="00507D85" w:rsidRDefault="00507D85" w:rsidP="00746330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9C3"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714560" behindDoc="0" locked="0" layoutInCell="1" allowOverlap="1" wp14:anchorId="1B9A8060" wp14:editId="113BAAF6">
            <wp:simplePos x="0" y="0"/>
            <wp:positionH relativeFrom="page">
              <wp:posOffset>5628640</wp:posOffset>
            </wp:positionH>
            <wp:positionV relativeFrom="page">
              <wp:posOffset>885825</wp:posOffset>
            </wp:positionV>
            <wp:extent cx="1895475" cy="1534795"/>
            <wp:effectExtent l="0" t="0" r="9525" b="8255"/>
            <wp:wrapSquare wrapText="bothSides"/>
            <wp:docPr id="30" name="Picture 30" descr="C:\Users\dmurphy9\AppData\Local\Microsoft\Windows\Temporary Internet Files\Content.IE5\XKL0TTR6\gold-red-star-clip-art-thumb3312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urphy9\AppData\Local\Microsoft\Windows\Temporary Internet Files\Content.IE5\XKL0TTR6\gold-red-star-clip-art-thumb3312717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1A48CE" wp14:editId="4067CB7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8" type="#_x0000_t202" style="position:absolute;margin-left:200pt;margin-top:97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G2sw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5Uwhtr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F5A31E" wp14:editId="327F9EA6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9" type="#_x0000_t202" style="position:absolute;margin-left:201pt;margin-top:351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Fssw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CQo6Fs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26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61D98" wp14:editId="50DA4182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84C" w:rsidRDefault="0024784C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0" type="#_x0000_t202" style="position:absolute;margin-left:201pt;margin-top:604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KRsg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43GSkb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24784C" w:rsidRDefault="0024784C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E63A1F" w:rsidP="004172B9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100AA4" wp14:editId="62751D6D">
                <wp:simplePos x="0" y="0"/>
                <wp:positionH relativeFrom="page">
                  <wp:posOffset>2686050</wp:posOffset>
                </wp:positionH>
                <wp:positionV relativeFrom="page">
                  <wp:posOffset>3743325</wp:posOffset>
                </wp:positionV>
                <wp:extent cx="4743450" cy="5476875"/>
                <wp:effectExtent l="0" t="0" r="0" b="9525"/>
                <wp:wrapNone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547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586" w:rsidRDefault="00186586" w:rsidP="00C05781">
                            <w:pPr>
                              <w:pStyle w:val="Heading2"/>
                            </w:pPr>
                          </w:p>
                          <w:p w:rsidR="00186586" w:rsidRDefault="00186586" w:rsidP="00C0578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8A8580B" wp14:editId="5D465837">
                                  <wp:extent cx="4652010" cy="662422"/>
                                  <wp:effectExtent l="0" t="0" r="0" b="4445"/>
                                  <wp:docPr id="26" name="Picture 26" descr="C:\Users\amowle\Desktop\schools spe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mowle\Desktop\schools spe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2010" cy="662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5C4B" w:rsidRDefault="009316A8" w:rsidP="00C05781">
                            <w:pPr>
                              <w:pStyle w:val="Heading2"/>
                            </w:pPr>
                            <w:r>
                              <w:t>Schools Spectacular</w:t>
                            </w:r>
                          </w:p>
                          <w:p w:rsidR="00C05781" w:rsidRDefault="009316A8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We are very excited to be participating in the Schools Spectacular this year. These students Ashleigh Kelly, Mohammed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Jomaa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, Joshua Sale, Angel-Rose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Papapavlos</w:t>
                            </w:r>
                            <w:proofErr w:type="spellEnd"/>
                            <w:r w:rsidR="00C671CE">
                              <w:rPr>
                                <w:rFonts w:asciiTheme="minorHAnsi" w:hAnsiTheme="minorHAnsi"/>
                              </w:rPr>
                              <w:t>, Liam McManus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and Kate Beardsley auditioned and were success</w:t>
                            </w:r>
                            <w:r w:rsidR="00CB157F">
                              <w:rPr>
                                <w:rFonts w:asciiTheme="minorHAnsi" w:hAnsiTheme="minorHAnsi"/>
                              </w:rPr>
                              <w:t>ful recipients to participate in t</w:t>
                            </w:r>
                            <w:r w:rsidR="00E63A1F">
                              <w:rPr>
                                <w:rFonts w:asciiTheme="minorHAnsi" w:hAnsiTheme="minorHAnsi"/>
                              </w:rPr>
                              <w:t>he 2015 Schools Spectacular. I would</w:t>
                            </w:r>
                            <w:r w:rsidR="00CB157F">
                              <w:rPr>
                                <w:rFonts w:asciiTheme="minorHAnsi" w:hAnsiTheme="minorHAnsi"/>
                              </w:rPr>
                              <w:t xml:space="preserve"> like to congratulate these students and look forward to seeing them perform with other students from all over the state.</w:t>
                            </w:r>
                          </w:p>
                          <w:p w:rsidR="00CB157F" w:rsidRDefault="00CB157F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B157F" w:rsidRPr="00CB157F" w:rsidRDefault="00CB157F" w:rsidP="00C0578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Tickets for this event go on sale to the public on </w:t>
                            </w:r>
                            <w:r w:rsidRPr="00CB157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Tuesday 1 September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. If you would like to buy tickets for this event you need to order them through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ticketek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. For details about pricing, visit </w:t>
                            </w:r>
                            <w:r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>http://premier.ticketek.com</w:t>
                            </w:r>
                            <w:r w:rsidR="001F3CD2"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>.au/shows/show.aspx?sh=SCHOOLSS15</w:t>
                            </w:r>
                            <w:r w:rsidRPr="001F3CD2">
                              <w:rPr>
                                <w:rFonts w:asciiTheme="minorHAnsi" w:hAnsiTheme="minorHAns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1F3CD2">
                              <w:rPr>
                                <w:rFonts w:asciiTheme="minorHAnsi" w:hAnsiTheme="minorHAnsi"/>
                              </w:rPr>
                              <w:t>this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is an event not to be missed</w:t>
                            </w:r>
                            <w:r w:rsidR="001F3CD2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C05781" w:rsidRDefault="00C05781"/>
                          <w:p w:rsidR="002500D3" w:rsidRDefault="002500D3"/>
                          <w:p w:rsidR="00A5400F" w:rsidRDefault="00A5400F" w:rsidP="00A5400F">
                            <w:pPr>
                              <w:pStyle w:val="Heading2"/>
                            </w:pPr>
                            <w:proofErr w:type="spellStart"/>
                            <w:r>
                              <w:t>Steptember</w:t>
                            </w:r>
                            <w:proofErr w:type="spellEnd"/>
                            <w:r>
                              <w:t xml:space="preserve"> – Fundraising for Cerebral Palsy</w:t>
                            </w:r>
                          </w:p>
                          <w:p w:rsidR="00A5400F" w:rsidRPr="00A5400F" w:rsidRDefault="00A5400F" w:rsidP="00A5400F"/>
                          <w:p w:rsidR="00E63A1F" w:rsidRPr="00E63A1F" w:rsidRDefault="007B542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Monique Redmond’s cousin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Nisha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has registered a team to raise money for cerebral palsy research.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Nisha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has writt</w:t>
                            </w:r>
                            <w:r w:rsidR="00D57692">
                              <w:rPr>
                                <w:rFonts w:asciiTheme="minorHAnsi" w:hAnsiTheme="minorHAnsi"/>
                              </w:rPr>
                              <w:t>en about Monique being her inspiration. If anyone would like to donate to this worthy cause you need to log into the site Steptember.org.au go to teams and put log into “</w:t>
                            </w:r>
                            <w:proofErr w:type="spellStart"/>
                            <w:r w:rsidR="00D57692">
                              <w:rPr>
                                <w:rFonts w:asciiTheme="minorHAnsi" w:hAnsiTheme="minorHAnsi"/>
                              </w:rPr>
                              <w:t>Nisha</w:t>
                            </w:r>
                            <w:proofErr w:type="spellEnd"/>
                            <w:r w:rsidR="00D57692">
                              <w:rPr>
                                <w:rFonts w:asciiTheme="minorHAnsi" w:hAnsiTheme="minorHAnsi"/>
                              </w:rPr>
                              <w:t xml:space="preserve"> Bryant &amp; Team” .Thank you for your support.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211.5pt;margin-top:294.75pt;width:373.5pt;height:431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" filled="f" stroked="f">
                <v:textbox inset="0,0,,0">
                  <w:txbxContent>
                    <w:p w:rsidR="00186586" w:rsidRDefault="00186586" w:rsidP="00C05781">
                      <w:pPr>
                        <w:pStyle w:val="Heading2"/>
                      </w:pPr>
                    </w:p>
                    <w:p w:rsidR="00186586" w:rsidRDefault="00186586" w:rsidP="00C05781">
                      <w:pPr>
                        <w:pStyle w:val="Heading2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8A8580B" wp14:editId="5D465837">
                            <wp:extent cx="4652010" cy="662422"/>
                            <wp:effectExtent l="0" t="0" r="0" b="4445"/>
                            <wp:docPr id="26" name="Picture 26" descr="C:\Users\amowle\Desktop\schools spe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mowle\Desktop\schools spe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2010" cy="662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5C4B" w:rsidRDefault="009316A8" w:rsidP="00C05781">
                      <w:pPr>
                        <w:pStyle w:val="Heading2"/>
                      </w:pPr>
                      <w:r>
                        <w:t>Schools Spectacular</w:t>
                      </w:r>
                    </w:p>
                    <w:p w:rsidR="00C05781" w:rsidRDefault="009316A8" w:rsidP="00C0578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We are very excited to be participating in the Schools Spectacular this year. These students Ashleigh Kelly, Mohammed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Jomaa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, Joshua Sale, Angel-Rose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Papapavlos</w:t>
                      </w:r>
                      <w:proofErr w:type="spellEnd"/>
                      <w:r w:rsidR="00C671CE">
                        <w:rPr>
                          <w:rFonts w:asciiTheme="minorHAnsi" w:hAnsiTheme="minorHAnsi"/>
                        </w:rPr>
                        <w:t>, Liam McManus</w:t>
                      </w:r>
                      <w:r>
                        <w:rPr>
                          <w:rFonts w:asciiTheme="minorHAnsi" w:hAnsiTheme="minorHAnsi"/>
                        </w:rPr>
                        <w:t xml:space="preserve"> and Kate Beardsley auditioned and were success</w:t>
                      </w:r>
                      <w:r w:rsidR="00CB157F">
                        <w:rPr>
                          <w:rFonts w:asciiTheme="minorHAnsi" w:hAnsiTheme="minorHAnsi"/>
                        </w:rPr>
                        <w:t>ful recipients to participate in t</w:t>
                      </w:r>
                      <w:r w:rsidR="00E63A1F">
                        <w:rPr>
                          <w:rFonts w:asciiTheme="minorHAnsi" w:hAnsiTheme="minorHAnsi"/>
                        </w:rPr>
                        <w:t>he 2015 Schools Spectacular. I would</w:t>
                      </w:r>
                      <w:r w:rsidR="00CB157F">
                        <w:rPr>
                          <w:rFonts w:asciiTheme="minorHAnsi" w:hAnsiTheme="minorHAnsi"/>
                        </w:rPr>
                        <w:t xml:space="preserve"> like to congratulate these students and look forward to seeing them perform with other students from all over the state.</w:t>
                      </w:r>
                    </w:p>
                    <w:p w:rsidR="00CB157F" w:rsidRDefault="00CB157F" w:rsidP="00C05781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CB157F" w:rsidRPr="00CB157F" w:rsidRDefault="00CB157F" w:rsidP="00C05781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Tickets for this event go on sale to the public on </w:t>
                      </w:r>
                      <w:r w:rsidRPr="00CB157F">
                        <w:rPr>
                          <w:rFonts w:asciiTheme="minorHAnsi" w:hAnsiTheme="minorHAnsi"/>
                          <w:b/>
                          <w:i/>
                        </w:rPr>
                        <w:t>Tuesday 1 September</w:t>
                      </w:r>
                      <w:r>
                        <w:rPr>
                          <w:rFonts w:asciiTheme="minorHAnsi" w:hAnsiTheme="minorHAnsi"/>
                        </w:rPr>
                        <w:t xml:space="preserve">. If you would like to buy tickets for this event you need to order them through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ticketek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. For details about pricing, visit </w:t>
                      </w:r>
                      <w:r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>http://premier.ticketek.com</w:t>
                      </w:r>
                      <w:r w:rsidR="001F3CD2"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>.au/shows/show.aspx?sh=SCHOOLSS15</w:t>
                      </w:r>
                      <w:r w:rsidRPr="001F3CD2">
                        <w:rPr>
                          <w:rFonts w:asciiTheme="minorHAnsi" w:hAnsiTheme="minorHAnsi"/>
                          <w:color w:val="365F91" w:themeColor="accent1" w:themeShade="BF"/>
                        </w:rPr>
                        <w:t xml:space="preserve"> </w:t>
                      </w:r>
                      <w:r w:rsidR="001F3CD2">
                        <w:rPr>
                          <w:rFonts w:asciiTheme="minorHAnsi" w:hAnsiTheme="minorHAnsi"/>
                        </w:rPr>
                        <w:t>this</w:t>
                      </w:r>
                      <w:r>
                        <w:rPr>
                          <w:rFonts w:asciiTheme="minorHAnsi" w:hAnsiTheme="minorHAnsi"/>
                        </w:rPr>
                        <w:t xml:space="preserve"> is an event not to be missed</w:t>
                      </w:r>
                      <w:r w:rsidR="001F3CD2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C05781" w:rsidRDefault="00C05781"/>
                    <w:p w:rsidR="002500D3" w:rsidRDefault="002500D3"/>
                    <w:p w:rsidR="00A5400F" w:rsidRDefault="00A5400F" w:rsidP="00A5400F">
                      <w:pPr>
                        <w:pStyle w:val="Heading2"/>
                      </w:pPr>
                      <w:proofErr w:type="spellStart"/>
                      <w:r>
                        <w:t>Steptember</w:t>
                      </w:r>
                      <w:proofErr w:type="spellEnd"/>
                      <w:r>
                        <w:t xml:space="preserve"> – Fundraising for Cerebral Palsy</w:t>
                      </w:r>
                    </w:p>
                    <w:p w:rsidR="00A5400F" w:rsidRPr="00A5400F" w:rsidRDefault="00A5400F" w:rsidP="00A5400F"/>
                    <w:p w:rsidR="00E63A1F" w:rsidRPr="00E63A1F" w:rsidRDefault="007B542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Monique Redmond’s cousin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Nisha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has registered a team to raise money for cerebral palsy research.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Nisha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has writt</w:t>
                      </w:r>
                      <w:r w:rsidR="00D57692">
                        <w:rPr>
                          <w:rFonts w:asciiTheme="minorHAnsi" w:hAnsiTheme="minorHAnsi"/>
                        </w:rPr>
                        <w:t>en about Monique being her inspiration. If anyone would like to donate to this worthy cause you need to log into the site Steptember.org.au go to teams and put log into “</w:t>
                      </w:r>
                      <w:proofErr w:type="spellStart"/>
                      <w:r w:rsidR="00D57692">
                        <w:rPr>
                          <w:rFonts w:asciiTheme="minorHAnsi" w:hAnsiTheme="minorHAnsi"/>
                        </w:rPr>
                        <w:t>Nisha</w:t>
                      </w:r>
                      <w:proofErr w:type="spellEnd"/>
                      <w:r w:rsidR="00D57692">
                        <w:rPr>
                          <w:rFonts w:asciiTheme="minorHAnsi" w:hAnsiTheme="minorHAnsi"/>
                        </w:rPr>
                        <w:t xml:space="preserve"> Bryant &amp; Team” .Thank you for your 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Pr="004172B9" w:rsidRDefault="004172B9" w:rsidP="004172B9"/>
    <w:p w:rsidR="004172B9" w:rsidRDefault="004172B9" w:rsidP="00677253">
      <w:pPr>
        <w:pStyle w:val="Heading1"/>
      </w:pPr>
    </w:p>
    <w:p w:rsidR="004172B9" w:rsidRDefault="004172B9" w:rsidP="004172B9">
      <w:pPr>
        <w:pStyle w:val="Heading1"/>
      </w:pPr>
      <w:r>
        <w:tab/>
        <w:t xml:space="preserve">Deadly       </w:t>
      </w:r>
    </w:p>
    <w:p w:rsidR="004172B9" w:rsidRPr="004172B9" w:rsidRDefault="004172B9" w:rsidP="004172B9">
      <w:pPr>
        <w:tabs>
          <w:tab w:val="left" w:pos="2505"/>
        </w:tabs>
      </w:pPr>
      <w:proofErr w:type="gramStart"/>
      <w:r>
        <w:t>activities</w:t>
      </w:r>
      <w:proofErr w:type="gramEnd"/>
      <w:r>
        <w:t xml:space="preserve"> </w:t>
      </w:r>
    </w:p>
    <w:p w:rsidR="004172B9" w:rsidRDefault="004172B9" w:rsidP="004172B9">
      <w:pPr>
        <w:pStyle w:val="Heading1"/>
        <w:tabs>
          <w:tab w:val="left" w:pos="2595"/>
        </w:tabs>
      </w:pPr>
    </w:p>
    <w:p w:rsidR="00C05781" w:rsidRDefault="005B7866" w:rsidP="00677253">
      <w:pPr>
        <w:pStyle w:val="Heading1"/>
        <w:rPr>
          <w:rFonts w:asciiTheme="minorHAnsi" w:hAnsiTheme="minorHAnsi"/>
        </w:rPr>
      </w:pPr>
      <w:r w:rsidRPr="004172B9">
        <w:br w:type="page"/>
      </w:r>
      <w:r w:rsidR="00C05781">
        <w:rPr>
          <w:rFonts w:asciiTheme="minorHAnsi" w:hAnsiTheme="minorHAnsi"/>
        </w:rPr>
        <w:lastRenderedPageBreak/>
        <w:t xml:space="preserve"> </w:t>
      </w:r>
    </w:p>
    <w:p w:rsidR="00693E93" w:rsidRDefault="00693E93" w:rsidP="00693E93">
      <w:pPr>
        <w:pStyle w:val="Heading1"/>
      </w:pPr>
      <w:r>
        <w:t>Science Week</w:t>
      </w:r>
    </w:p>
    <w:p w:rsidR="00693E93" w:rsidRDefault="00B40876" w:rsidP="00693E93"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25824" behindDoc="1" locked="0" layoutInCell="1" allowOverlap="1" wp14:anchorId="1206D2C7" wp14:editId="2AD0D7B6">
            <wp:simplePos x="0" y="0"/>
            <wp:positionH relativeFrom="page">
              <wp:posOffset>5038725</wp:posOffset>
            </wp:positionH>
            <wp:positionV relativeFrom="page">
              <wp:posOffset>1504950</wp:posOffset>
            </wp:positionV>
            <wp:extent cx="1819275" cy="1363944"/>
            <wp:effectExtent l="0" t="0" r="0" b="8255"/>
            <wp:wrapTight wrapText="bothSides">
              <wp:wrapPolygon edited="0">
                <wp:start x="0" y="0"/>
                <wp:lineTo x="0" y="21429"/>
                <wp:lineTo x="21261" y="21429"/>
                <wp:lineTo x="2126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5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86" cy="136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26848" behindDoc="1" locked="0" layoutInCell="1" allowOverlap="1" wp14:anchorId="78D7D7E6" wp14:editId="0B828B0B">
            <wp:simplePos x="0" y="0"/>
            <wp:positionH relativeFrom="page">
              <wp:posOffset>2870200</wp:posOffset>
            </wp:positionH>
            <wp:positionV relativeFrom="page">
              <wp:posOffset>1504315</wp:posOffset>
            </wp:positionV>
            <wp:extent cx="18161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98" y="21449"/>
                <wp:lineTo x="2129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24800" behindDoc="1" locked="0" layoutInCell="1" allowOverlap="1" wp14:anchorId="2A1CDB78" wp14:editId="301C6675">
            <wp:simplePos x="0" y="0"/>
            <wp:positionH relativeFrom="page">
              <wp:posOffset>695325</wp:posOffset>
            </wp:positionH>
            <wp:positionV relativeFrom="page">
              <wp:posOffset>1504950</wp:posOffset>
            </wp:positionV>
            <wp:extent cx="177165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E93" w:rsidRDefault="00693E93" w:rsidP="00693E93"/>
    <w:p w:rsidR="00B37351" w:rsidRDefault="00B37351" w:rsidP="00B37351">
      <w:pPr>
        <w:pStyle w:val="Heading1"/>
      </w:pPr>
    </w:p>
    <w:p w:rsidR="001720D9" w:rsidRDefault="001720D9" w:rsidP="00D878AC"/>
    <w:p w:rsidR="0070022C" w:rsidRDefault="0070022C" w:rsidP="0070022C">
      <w:pPr>
        <w:pStyle w:val="Heading1"/>
        <w:rPr>
          <w:sz w:val="28"/>
          <w:szCs w:val="28"/>
        </w:rPr>
      </w:pPr>
    </w:p>
    <w:p w:rsidR="0070022C" w:rsidRDefault="0070022C" w:rsidP="0070022C"/>
    <w:p w:rsidR="0070022C" w:rsidRPr="0070022C" w:rsidRDefault="0070022C" w:rsidP="0070022C"/>
    <w:p w:rsidR="0070022C" w:rsidRDefault="0070022C" w:rsidP="0070022C">
      <w:pPr>
        <w:pStyle w:val="Heading1"/>
        <w:rPr>
          <w:sz w:val="28"/>
          <w:szCs w:val="28"/>
        </w:rPr>
      </w:pPr>
    </w:p>
    <w:p w:rsidR="0070022C" w:rsidRDefault="0070022C" w:rsidP="0070022C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Literacy &amp; Numeracy Week</w:t>
      </w:r>
    </w:p>
    <w:p w:rsidR="0070022C" w:rsidRDefault="0070022C" w:rsidP="0070022C"/>
    <w:p w:rsidR="0070022C" w:rsidRDefault="0070022C" w:rsidP="0070022C">
      <w:r>
        <w:t xml:space="preserve">This week we celebrated Literacy &amp; Numeracy Week. Each class shared an activity each afternoon, from sensory stories to numeracy games such as ‘snakes &amp; ladders’. Students enjoyed listening and engaging in these activities. </w:t>
      </w:r>
    </w:p>
    <w:p w:rsidR="001720D9" w:rsidRDefault="001720D9" w:rsidP="00D878AC"/>
    <w:p w:rsidR="001720D9" w:rsidRDefault="001720D9" w:rsidP="00D878AC"/>
    <w:p w:rsidR="001720D9" w:rsidRDefault="00B40876" w:rsidP="00D878AC">
      <w:r>
        <w:rPr>
          <w:noProof/>
          <w:lang w:val="en-AU" w:eastAsia="en-AU"/>
        </w:rPr>
        <w:drawing>
          <wp:anchor distT="0" distB="0" distL="114300" distR="114300" simplePos="0" relativeHeight="251720704" behindDoc="1" locked="0" layoutInCell="1" allowOverlap="1" wp14:anchorId="144B82B2" wp14:editId="2FE190A0">
            <wp:simplePos x="0" y="0"/>
            <wp:positionH relativeFrom="page">
              <wp:posOffset>2560320</wp:posOffset>
            </wp:positionH>
            <wp:positionV relativeFrom="page">
              <wp:posOffset>4276725</wp:posOffset>
            </wp:positionV>
            <wp:extent cx="1607185" cy="2143125"/>
            <wp:effectExtent l="171450" t="152400" r="202565" b="219075"/>
            <wp:wrapTight wrapText="bothSides">
              <wp:wrapPolygon edited="0">
                <wp:start x="-1280" y="-1536"/>
                <wp:lineTo x="-2304" y="-1152"/>
                <wp:lineTo x="-2048" y="23616"/>
                <wp:lineTo x="23810" y="23616"/>
                <wp:lineTo x="24066" y="1920"/>
                <wp:lineTo x="23298" y="-960"/>
                <wp:lineTo x="23298" y="-1536"/>
                <wp:lineTo x="-1280" y="-153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18656" behindDoc="1" locked="0" layoutInCell="1" allowOverlap="1" wp14:anchorId="0988B3A1" wp14:editId="5C5FED2C">
            <wp:simplePos x="0" y="0"/>
            <wp:positionH relativeFrom="page">
              <wp:posOffset>168275</wp:posOffset>
            </wp:positionH>
            <wp:positionV relativeFrom="page">
              <wp:posOffset>4448175</wp:posOffset>
            </wp:positionV>
            <wp:extent cx="2120900" cy="1590675"/>
            <wp:effectExtent l="171450" t="152400" r="203200" b="219075"/>
            <wp:wrapTight wrapText="bothSides">
              <wp:wrapPolygon edited="0">
                <wp:start x="-1164" y="-2069"/>
                <wp:lineTo x="-1746" y="-1552"/>
                <wp:lineTo x="-1746" y="21729"/>
                <wp:lineTo x="-1358" y="24316"/>
                <wp:lineTo x="23087" y="24316"/>
                <wp:lineTo x="23475" y="23281"/>
                <wp:lineTo x="23475" y="2587"/>
                <wp:lineTo x="22893" y="-1293"/>
                <wp:lineTo x="22893" y="-2069"/>
                <wp:lineTo x="-1164" y="-206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0D9" w:rsidRDefault="001720D9" w:rsidP="00D878AC"/>
    <w:p w:rsidR="001720D9" w:rsidRPr="00D878AC" w:rsidRDefault="001720D9" w:rsidP="00D878AC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AU" w:eastAsia="x-none" w:bidi="x-none"/>
        </w:rPr>
      </w:pPr>
    </w:p>
    <w:p w:rsidR="00D878AC" w:rsidRPr="00D878AC" w:rsidRDefault="00D878AC" w:rsidP="00D878AC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AU" w:eastAsia="x-none" w:bidi="x-none"/>
        </w:rPr>
      </w:pPr>
    </w:p>
    <w:p w:rsidR="00D878AC" w:rsidRPr="00D878AC" w:rsidRDefault="00B40876" w:rsidP="00D878AC">
      <w:pPr>
        <w:rPr>
          <w:lang w:val="en-AU"/>
        </w:rPr>
      </w:pPr>
      <w:r>
        <w:rPr>
          <w:rFonts w:asciiTheme="minorHAnsi" w:hAnsiTheme="minorHAnsi"/>
          <w:noProof/>
          <w:color w:val="0000FF" w:themeColor="hyperlink"/>
          <w:sz w:val="22"/>
          <w:szCs w:val="22"/>
          <w:u w:val="single"/>
          <w:lang w:val="en-AU" w:eastAsia="en-AU"/>
        </w:rPr>
        <w:drawing>
          <wp:anchor distT="0" distB="0" distL="114300" distR="114300" simplePos="0" relativeHeight="251722752" behindDoc="1" locked="0" layoutInCell="1" allowOverlap="1" wp14:anchorId="1E20B098" wp14:editId="67236808">
            <wp:simplePos x="0" y="0"/>
            <wp:positionH relativeFrom="page">
              <wp:posOffset>5575300</wp:posOffset>
            </wp:positionH>
            <wp:positionV relativeFrom="page">
              <wp:posOffset>4991100</wp:posOffset>
            </wp:positionV>
            <wp:extent cx="1628775" cy="2171700"/>
            <wp:effectExtent l="171450" t="152400" r="200025" b="209550"/>
            <wp:wrapTight wrapText="bothSides">
              <wp:wrapPolygon edited="0">
                <wp:start x="-1263" y="-1516"/>
                <wp:lineTo x="-2274" y="-1137"/>
                <wp:lineTo x="-2021" y="23495"/>
                <wp:lineTo x="23747" y="23495"/>
                <wp:lineTo x="24000" y="1895"/>
                <wp:lineTo x="22989" y="-947"/>
                <wp:lineTo x="22989" y="-1516"/>
                <wp:lineTo x="-1263" y="-151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D878AC" w:rsidP="00D878AC"/>
    <w:p w:rsidR="00D878AC" w:rsidRDefault="00B37351" w:rsidP="00D878AC">
      <w:r>
        <w:rPr>
          <w:noProof/>
          <w:lang w:val="en-AU" w:eastAsia="en-AU"/>
        </w:rPr>
        <w:drawing>
          <wp:anchor distT="0" distB="0" distL="114300" distR="114300" simplePos="0" relativeHeight="251719680" behindDoc="1" locked="0" layoutInCell="1" allowOverlap="1" wp14:anchorId="0BD6B5F0" wp14:editId="470E7255">
            <wp:simplePos x="0" y="0"/>
            <wp:positionH relativeFrom="page">
              <wp:posOffset>590550</wp:posOffset>
            </wp:positionH>
            <wp:positionV relativeFrom="page">
              <wp:posOffset>7229475</wp:posOffset>
            </wp:positionV>
            <wp:extent cx="1400175" cy="1866900"/>
            <wp:effectExtent l="171450" t="152400" r="200025" b="209550"/>
            <wp:wrapTight wrapText="bothSides">
              <wp:wrapPolygon edited="0">
                <wp:start x="-1763" y="-1763"/>
                <wp:lineTo x="-2645" y="-1322"/>
                <wp:lineTo x="-2645" y="21600"/>
                <wp:lineTo x="-2057" y="23804"/>
                <wp:lineTo x="23804" y="23804"/>
                <wp:lineTo x="23804" y="23363"/>
                <wp:lineTo x="24392" y="20057"/>
                <wp:lineTo x="24392" y="2204"/>
                <wp:lineTo x="23510" y="-1102"/>
                <wp:lineTo x="23510" y="-1763"/>
                <wp:lineTo x="-1763" y="-176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1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6F" w:rsidRPr="00B73BC0" w:rsidRDefault="00B37351" w:rsidP="00C74C2C">
      <w:pPr>
        <w:pStyle w:val="BodyText"/>
        <w:spacing w:after="0"/>
        <w:rPr>
          <w:rStyle w:val="Hyperlink"/>
          <w:rFonts w:asciiTheme="minorHAnsi" w:hAnsiTheme="minorHAnsi"/>
          <w:sz w:val="22"/>
          <w:szCs w:val="22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1728" behindDoc="1" locked="0" layoutInCell="1" allowOverlap="1" wp14:anchorId="46926A48" wp14:editId="7A0415A8">
            <wp:simplePos x="0" y="0"/>
            <wp:positionH relativeFrom="page">
              <wp:posOffset>2543175</wp:posOffset>
            </wp:positionH>
            <wp:positionV relativeFrom="page">
              <wp:posOffset>7372350</wp:posOffset>
            </wp:positionV>
            <wp:extent cx="1528445" cy="2038350"/>
            <wp:effectExtent l="171450" t="152400" r="205105" b="209550"/>
            <wp:wrapTight wrapText="bothSides">
              <wp:wrapPolygon edited="0">
                <wp:start x="-1346" y="-1615"/>
                <wp:lineTo x="-2423" y="-1211"/>
                <wp:lineTo x="-2423" y="21398"/>
                <wp:lineTo x="-1885" y="23619"/>
                <wp:lineTo x="23960" y="23619"/>
                <wp:lineTo x="24229" y="2019"/>
                <wp:lineTo x="23152" y="-1009"/>
                <wp:lineTo x="23152" y="-1615"/>
                <wp:lineTo x="-1346" y="-161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844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0000FF" w:themeColor="hyperlink"/>
          <w:sz w:val="22"/>
          <w:szCs w:val="22"/>
          <w:u w:val="single"/>
          <w:lang w:val="en-AU" w:eastAsia="en-AU"/>
        </w:rPr>
        <w:drawing>
          <wp:anchor distT="0" distB="0" distL="114300" distR="114300" simplePos="0" relativeHeight="251723776" behindDoc="1" locked="0" layoutInCell="1" allowOverlap="1" wp14:anchorId="25E9B60F" wp14:editId="11FA3365">
            <wp:simplePos x="0" y="0"/>
            <wp:positionH relativeFrom="page">
              <wp:posOffset>4686300</wp:posOffset>
            </wp:positionH>
            <wp:positionV relativeFrom="page">
              <wp:posOffset>7943850</wp:posOffset>
            </wp:positionV>
            <wp:extent cx="2171700" cy="1628775"/>
            <wp:effectExtent l="171450" t="152400" r="190500" b="219075"/>
            <wp:wrapTight wrapText="bothSides">
              <wp:wrapPolygon edited="0">
                <wp:start x="-1137" y="-2021"/>
                <wp:lineTo x="-1705" y="-1516"/>
                <wp:lineTo x="-1705" y="21726"/>
                <wp:lineTo x="-1326" y="24253"/>
                <wp:lineTo x="22926" y="24253"/>
                <wp:lineTo x="23305" y="22737"/>
                <wp:lineTo x="23305" y="2526"/>
                <wp:lineTo x="22737" y="-1263"/>
                <wp:lineTo x="22737" y="-2021"/>
                <wp:lineTo x="-1137" y="-202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6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B6F" w:rsidRPr="00B73BC0" w:rsidSect="00E13C81">
      <w:headerReference w:type="even" r:id="rId27"/>
      <w:headerReference w:type="default" r:id="rId28"/>
      <w:pgSz w:w="12240" w:h="15840" w:code="1"/>
      <w:pgMar w:top="1440" w:right="1800" w:bottom="72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728" w:rsidRDefault="007D0728">
      <w:r>
        <w:separator/>
      </w:r>
    </w:p>
  </w:endnote>
  <w:endnote w:type="continuationSeparator" w:id="0">
    <w:p w:rsidR="007D0728" w:rsidRDefault="007D0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728" w:rsidRDefault="007D0728">
      <w:r>
        <w:separator/>
      </w:r>
    </w:p>
  </w:footnote>
  <w:footnote w:type="continuationSeparator" w:id="0">
    <w:p w:rsidR="007D0728" w:rsidRDefault="007D0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4C" w:rsidRDefault="0024784C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8695AFB" wp14:editId="4CD404E8">
              <wp:simplePos x="0" y="0"/>
              <wp:positionH relativeFrom="page">
                <wp:posOffset>4800600</wp:posOffset>
              </wp:positionH>
              <wp:positionV relativeFrom="page">
                <wp:posOffset>485775</wp:posOffset>
              </wp:positionV>
              <wp:extent cx="2286000" cy="32321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53301D" w:rsidRDefault="0024784C" w:rsidP="00FC2D17">
                          <w:pPr>
                            <w:pStyle w:val="PageTitle"/>
                          </w:pPr>
                          <w:r>
                            <w:t>ST GEORGE SCHOOL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378pt;margin-top:38.25pt;width:180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" filled="f" stroked="f">
              <v:textbox style="mso-fit-shape-to-text:t" inset=",7.2pt,,7.2pt">
                <w:txbxContent>
                  <w:p w:rsidR="0024784C" w:rsidRPr="0053301D" w:rsidRDefault="0024784C" w:rsidP="00FC2D17">
                    <w:pPr>
                      <w:pStyle w:val="PageTitle"/>
                    </w:pPr>
                    <w:r>
                      <w:t>ST GEORGE SCHOOL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CCD1B2F" wp14:editId="6398D149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1384300" cy="323215"/>
              <wp:effectExtent l="3810" t="0" r="254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FC2D17" w:rsidRDefault="0024784C" w:rsidP="00C964FC">
                          <w:pPr>
                            <w:rPr>
                              <w:rStyle w:val="PageNumber"/>
                            </w:rPr>
                          </w:pPr>
                          <w:r w:rsidRPr="00FC2D17">
                            <w:rPr>
                              <w:rStyle w:val="PageNumber"/>
                            </w:rPr>
                            <w:t xml:space="preserve">Page 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begin"/>
                          </w:r>
                          <w:r w:rsidRPr="00FC2D17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Pr="00FC2D17">
                            <w:rPr>
                              <w:rStyle w:val="PageNumber"/>
                            </w:rPr>
                            <w:fldChar w:fldCharType="separate"/>
                          </w:r>
                          <w:r w:rsidR="00AE52D7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FC2D17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46.8pt;margin-top:38.25pt;width:109pt;height:25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440sgIAAMA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" filled="f" stroked="f">
              <v:textbox style="mso-fit-shape-to-text:t" inset=",7.2pt,,7.2pt">
                <w:txbxContent>
                  <w:p w:rsidR="0024784C" w:rsidRPr="00FC2D17" w:rsidRDefault="0024784C" w:rsidP="00C964FC">
                    <w:pPr>
                      <w:rPr>
                        <w:rStyle w:val="PageNumber"/>
                      </w:rPr>
                    </w:pPr>
                    <w:r w:rsidRPr="00FC2D17">
                      <w:rPr>
                        <w:rStyle w:val="PageNumber"/>
                      </w:rPr>
                      <w:t xml:space="preserve">Page </w:t>
                    </w:r>
                    <w:r w:rsidRPr="00FC2D17">
                      <w:rPr>
                        <w:rStyle w:val="PageNumber"/>
                      </w:rPr>
                      <w:fldChar w:fldCharType="begin"/>
                    </w:r>
                    <w:r w:rsidRPr="00FC2D17">
                      <w:rPr>
                        <w:rStyle w:val="PageNumber"/>
                      </w:rPr>
                      <w:instrText xml:space="preserve"> PAGE </w:instrText>
                    </w:r>
                    <w:r w:rsidRPr="00FC2D17">
                      <w:rPr>
                        <w:rStyle w:val="PageNumber"/>
                      </w:rPr>
                      <w:fldChar w:fldCharType="separate"/>
                    </w:r>
                    <w:r w:rsidR="00AE52D7">
                      <w:rPr>
                        <w:rStyle w:val="PageNumber"/>
                        <w:noProof/>
                      </w:rPr>
                      <w:t>2</w:t>
                    </w:r>
                    <w:r w:rsidRPr="00FC2D17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8A1B70E" wp14:editId="6EF8969C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4784C" w:rsidRDefault="0024784C" w:rsidP="00FC2D17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C0DABA1" wp14:editId="537E058C">
                                <wp:extent cx="6858000" cy="342900"/>
                                <wp:effectExtent l="0" t="0" r="0" b="0"/>
                                <wp:docPr id="10" name="Picture 4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3" type="#_x0000_t202" style="position:absolute;margin-left:0;margin-top:28.8pt;width:558pt;height:41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" filled="f" stroked="f">
              <v:textbox style="mso-fit-shape-to-text:t" inset=",7.2pt,,7.2pt">
                <w:txbxContent>
                  <w:p w:rsidR="0024784C" w:rsidRDefault="0024784C" w:rsidP="00FC2D17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C0DABA1" wp14:editId="537E058C">
                          <wp:extent cx="6858000" cy="342900"/>
                          <wp:effectExtent l="0" t="0" r="0" b="0"/>
                          <wp:docPr id="10" name="Picture 4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84C" w:rsidRDefault="0024784C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B6C88B" wp14:editId="6C386FA9">
              <wp:simplePos x="0" y="0"/>
              <wp:positionH relativeFrom="page">
                <wp:posOffset>589915</wp:posOffset>
              </wp:positionH>
              <wp:positionV relativeFrom="page">
                <wp:posOffset>485775</wp:posOffset>
              </wp:positionV>
              <wp:extent cx="2714625" cy="32321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53301D" w:rsidRDefault="0024784C" w:rsidP="00FC2D17">
                          <w:pPr>
                            <w:pStyle w:val="PageTitleLeft"/>
                          </w:pPr>
                          <w:r>
                            <w:t>ST GEORGE SCHOOL Newsletter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4" type="#_x0000_t202" style="position:absolute;margin-left:46.45pt;margin-top:38.25pt;width:213.75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" filled="f" stroked="f">
              <v:textbox style="mso-fit-shape-to-text:t" inset=",7.2pt,,7.2pt">
                <w:txbxContent>
                  <w:p w:rsidR="0024784C" w:rsidRPr="0053301D" w:rsidRDefault="0024784C" w:rsidP="00FC2D17">
                    <w:pPr>
                      <w:pStyle w:val="PageTitleLeft"/>
                    </w:pPr>
                    <w:r>
                      <w:t>ST GEORGE SCHOOL Newsletter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208734" wp14:editId="16EFA372">
              <wp:simplePos x="0" y="0"/>
              <wp:positionH relativeFrom="page">
                <wp:posOffset>5702300</wp:posOffset>
              </wp:positionH>
              <wp:positionV relativeFrom="page">
                <wp:posOffset>485775</wp:posOffset>
              </wp:positionV>
              <wp:extent cx="1384300" cy="323215"/>
              <wp:effectExtent l="0" t="0" r="0" b="63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4C" w:rsidRPr="00FC2D17" w:rsidRDefault="0024784C" w:rsidP="00FC2D17">
                          <w:pPr>
                            <w:pStyle w:val="PageNumberRight"/>
                          </w:pPr>
                          <w:r w:rsidRPr="00FC2D17">
                            <w:t xml:space="preserve">Page </w:t>
                          </w:r>
                          <w:r w:rsidRPr="00FC2D17">
                            <w:fldChar w:fldCharType="begin"/>
                          </w:r>
                          <w:r w:rsidRPr="00FC2D17">
                            <w:instrText xml:space="preserve"> PAGE </w:instrText>
                          </w:r>
                          <w:r w:rsidRPr="00FC2D17">
                            <w:fldChar w:fldCharType="separate"/>
                          </w:r>
                          <w:r w:rsidR="00AE52D7">
                            <w:rPr>
                              <w:noProof/>
                            </w:rPr>
                            <w:t>3</w:t>
                          </w:r>
                          <w:r w:rsidRPr="00FC2D1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5" type="#_x0000_t202" style="position:absolute;margin-left:449pt;margin-top:38.25pt;width:109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rjtAIAAME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" filled="f" stroked="f">
              <v:textbox style="mso-fit-shape-to-text:t" inset=",7.2pt,,7.2pt">
                <w:txbxContent>
                  <w:p w:rsidR="0024784C" w:rsidRPr="00FC2D17" w:rsidRDefault="0024784C" w:rsidP="00FC2D17">
                    <w:pPr>
                      <w:pStyle w:val="PageNumberRight"/>
                    </w:pPr>
                    <w:r w:rsidRPr="00FC2D17">
                      <w:t xml:space="preserve">Page </w:t>
                    </w:r>
                    <w:r w:rsidRPr="00FC2D17">
                      <w:fldChar w:fldCharType="begin"/>
                    </w:r>
                    <w:r w:rsidRPr="00FC2D17">
                      <w:instrText xml:space="preserve"> PAGE </w:instrText>
                    </w:r>
                    <w:r w:rsidRPr="00FC2D17">
                      <w:fldChar w:fldCharType="separate"/>
                    </w:r>
                    <w:r w:rsidR="00AE52D7">
                      <w:rPr>
                        <w:noProof/>
                      </w:rPr>
                      <w:t>3</w:t>
                    </w:r>
                    <w:r w:rsidRPr="00FC2D17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5DFFD2" wp14:editId="6B2BBFA1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4784C" w:rsidRDefault="0024784C" w:rsidP="00FC2D17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52EED999" wp14:editId="301E97A0">
                                <wp:extent cx="6858000" cy="342900"/>
                                <wp:effectExtent l="0" t="0" r="0" b="0"/>
                                <wp:docPr id="9" name="Picture 5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6" type="#_x0000_t202" style="position:absolute;margin-left:0;margin-top:28.8pt;width:558pt;height:41.4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" filled="f" stroked="f">
              <v:textbox style="mso-fit-shape-to-text:t" inset=",7.2pt,,7.2pt">
                <w:txbxContent>
                  <w:p w:rsidR="0024784C" w:rsidRDefault="0024784C" w:rsidP="00FC2D17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52EED999" wp14:editId="301E97A0">
                          <wp:extent cx="6858000" cy="342900"/>
                          <wp:effectExtent l="0" t="0" r="0" b="0"/>
                          <wp:docPr id="9" name="Picture 5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"/>
      </v:shape>
    </w:pict>
  </w:numPicBullet>
  <w:abstractNum w:abstractNumId="0">
    <w:nsid w:val="FFFFFF7C"/>
    <w:multiLevelType w:val="singleLevel"/>
    <w:tmpl w:val="8BF81A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42D0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BA2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E4C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40087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606AA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5ACC3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F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6C1A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9C8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FD6896"/>
    <w:multiLevelType w:val="hybridMultilevel"/>
    <w:tmpl w:val="81226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94DEE"/>
    <w:multiLevelType w:val="hybridMultilevel"/>
    <w:tmpl w:val="E2882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246ACC"/>
    <w:multiLevelType w:val="hybridMultilevel"/>
    <w:tmpl w:val="747E7472"/>
    <w:lvl w:ilvl="0" w:tplc="045A2908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0E365DA"/>
    <w:multiLevelType w:val="hybridMultilevel"/>
    <w:tmpl w:val="36083D8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25C1E"/>
    <w:multiLevelType w:val="hybridMultilevel"/>
    <w:tmpl w:val="86BEB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F12C6"/>
    <w:multiLevelType w:val="hybridMultilevel"/>
    <w:tmpl w:val="F00E131A"/>
    <w:lvl w:ilvl="0" w:tplc="0B168CBA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hint="default"/>
        <w:color w:val="4B5459"/>
        <w:w w:val="116"/>
        <w:sz w:val="17"/>
        <w:szCs w:val="17"/>
      </w:rPr>
    </w:lvl>
    <w:lvl w:ilvl="1" w:tplc="585631AA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2" w:tplc="BCA0F7CA">
      <w:start w:val="1"/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971A2DF8">
      <w:start w:val="1"/>
      <w:numFmt w:val="bullet"/>
      <w:lvlText w:val="•"/>
      <w:lvlJc w:val="left"/>
      <w:pPr>
        <w:ind w:left="3274" w:hanging="360"/>
      </w:pPr>
      <w:rPr>
        <w:rFonts w:hint="default"/>
      </w:rPr>
    </w:lvl>
    <w:lvl w:ilvl="4" w:tplc="F15E43C2">
      <w:start w:val="1"/>
      <w:numFmt w:val="bullet"/>
      <w:lvlText w:val="•"/>
      <w:lvlJc w:val="left"/>
      <w:pPr>
        <w:ind w:left="4030" w:hanging="360"/>
      </w:pPr>
      <w:rPr>
        <w:rFonts w:hint="default"/>
      </w:rPr>
    </w:lvl>
    <w:lvl w:ilvl="5" w:tplc="FA866F1A">
      <w:start w:val="1"/>
      <w:numFmt w:val="bullet"/>
      <w:lvlText w:val="•"/>
      <w:lvlJc w:val="left"/>
      <w:pPr>
        <w:ind w:left="4787" w:hanging="360"/>
      </w:pPr>
      <w:rPr>
        <w:rFonts w:hint="default"/>
      </w:rPr>
    </w:lvl>
    <w:lvl w:ilvl="6" w:tplc="B762C368">
      <w:start w:val="1"/>
      <w:numFmt w:val="bullet"/>
      <w:lvlText w:val="•"/>
      <w:lvlJc w:val="left"/>
      <w:pPr>
        <w:ind w:left="5543" w:hanging="360"/>
      </w:pPr>
      <w:rPr>
        <w:rFonts w:hint="default"/>
      </w:rPr>
    </w:lvl>
    <w:lvl w:ilvl="7" w:tplc="FE06BF50">
      <w:start w:val="1"/>
      <w:numFmt w:val="bullet"/>
      <w:lvlText w:val="•"/>
      <w:lvlJc w:val="left"/>
      <w:pPr>
        <w:ind w:left="6299" w:hanging="360"/>
      </w:pPr>
      <w:rPr>
        <w:rFonts w:hint="default"/>
      </w:rPr>
    </w:lvl>
    <w:lvl w:ilvl="8" w:tplc="E760E488">
      <w:start w:val="1"/>
      <w:numFmt w:val="bullet"/>
      <w:lvlText w:val="•"/>
      <w:lvlJc w:val="left"/>
      <w:pPr>
        <w:ind w:left="7056" w:hanging="360"/>
      </w:pPr>
      <w:rPr>
        <w:rFonts w:hint="default"/>
      </w:rPr>
    </w:lvl>
  </w:abstractNum>
  <w:abstractNum w:abstractNumId="16">
    <w:nsid w:val="41AB7166"/>
    <w:multiLevelType w:val="hybridMultilevel"/>
    <w:tmpl w:val="DC8ED088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41AD2"/>
    <w:multiLevelType w:val="hybridMultilevel"/>
    <w:tmpl w:val="B18025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67263"/>
    <w:multiLevelType w:val="hybridMultilevel"/>
    <w:tmpl w:val="9B4C5C7A"/>
    <w:lvl w:ilvl="0" w:tplc="00E6D1BC">
      <w:start w:val="1"/>
      <w:numFmt w:val="bullet"/>
      <w:pStyle w:val="List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>
    <w:nsid w:val="52067097"/>
    <w:multiLevelType w:val="multilevel"/>
    <w:tmpl w:val="598A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5B5B4A"/>
    <w:multiLevelType w:val="hybridMultilevel"/>
    <w:tmpl w:val="DC0C78C8"/>
    <w:lvl w:ilvl="0" w:tplc="36F0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82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65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83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67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6AC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A6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AB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09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38C364A"/>
    <w:multiLevelType w:val="hybridMultilevel"/>
    <w:tmpl w:val="0052A44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FE3F2D"/>
    <w:multiLevelType w:val="hybridMultilevel"/>
    <w:tmpl w:val="22D25824"/>
    <w:lvl w:ilvl="0" w:tplc="5A04E86C">
      <w:start w:val="1"/>
      <w:numFmt w:val="decimal"/>
      <w:lvlText w:val="%1"/>
      <w:lvlJc w:val="left"/>
      <w:pPr>
        <w:ind w:left="588" w:hanging="600"/>
      </w:pPr>
      <w:rPr>
        <w:rFonts w:hint="default"/>
        <w:b/>
        <w:color w:val="000000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068" w:hanging="360"/>
      </w:pPr>
    </w:lvl>
    <w:lvl w:ilvl="2" w:tplc="0C09001B" w:tentative="1">
      <w:start w:val="1"/>
      <w:numFmt w:val="lowerRoman"/>
      <w:lvlText w:val="%3."/>
      <w:lvlJc w:val="right"/>
      <w:pPr>
        <w:ind w:left="1788" w:hanging="180"/>
      </w:pPr>
    </w:lvl>
    <w:lvl w:ilvl="3" w:tplc="0C09000F" w:tentative="1">
      <w:start w:val="1"/>
      <w:numFmt w:val="decimal"/>
      <w:lvlText w:val="%4."/>
      <w:lvlJc w:val="left"/>
      <w:pPr>
        <w:ind w:left="2508" w:hanging="360"/>
      </w:pPr>
    </w:lvl>
    <w:lvl w:ilvl="4" w:tplc="0C090019" w:tentative="1">
      <w:start w:val="1"/>
      <w:numFmt w:val="lowerLetter"/>
      <w:lvlText w:val="%5."/>
      <w:lvlJc w:val="left"/>
      <w:pPr>
        <w:ind w:left="3228" w:hanging="360"/>
      </w:pPr>
    </w:lvl>
    <w:lvl w:ilvl="5" w:tplc="0C09001B" w:tentative="1">
      <w:start w:val="1"/>
      <w:numFmt w:val="lowerRoman"/>
      <w:lvlText w:val="%6."/>
      <w:lvlJc w:val="right"/>
      <w:pPr>
        <w:ind w:left="3948" w:hanging="180"/>
      </w:pPr>
    </w:lvl>
    <w:lvl w:ilvl="6" w:tplc="0C09000F" w:tentative="1">
      <w:start w:val="1"/>
      <w:numFmt w:val="decimal"/>
      <w:lvlText w:val="%7."/>
      <w:lvlJc w:val="left"/>
      <w:pPr>
        <w:ind w:left="4668" w:hanging="360"/>
      </w:pPr>
    </w:lvl>
    <w:lvl w:ilvl="7" w:tplc="0C090019" w:tentative="1">
      <w:start w:val="1"/>
      <w:numFmt w:val="lowerLetter"/>
      <w:lvlText w:val="%8."/>
      <w:lvlJc w:val="left"/>
      <w:pPr>
        <w:ind w:left="5388" w:hanging="360"/>
      </w:pPr>
    </w:lvl>
    <w:lvl w:ilvl="8" w:tplc="0C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23">
    <w:nsid w:val="68AA06C9"/>
    <w:multiLevelType w:val="multilevel"/>
    <w:tmpl w:val="36642310"/>
    <w:lvl w:ilvl="0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4">
    <w:nsid w:val="708A327B"/>
    <w:multiLevelType w:val="hybridMultilevel"/>
    <w:tmpl w:val="C46C0A98"/>
    <w:lvl w:ilvl="0" w:tplc="F6D4B5A4">
      <w:start w:val="3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C41471"/>
    <w:multiLevelType w:val="hybridMultilevel"/>
    <w:tmpl w:val="AA04F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93789"/>
    <w:multiLevelType w:val="hybridMultilevel"/>
    <w:tmpl w:val="A14ED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85051"/>
    <w:multiLevelType w:val="hybridMultilevel"/>
    <w:tmpl w:val="ED96556A"/>
    <w:lvl w:ilvl="0" w:tplc="44027DDE">
      <w:start w:val="3"/>
      <w:numFmt w:val="decimal"/>
      <w:lvlText w:val="%1."/>
      <w:lvlJc w:val="left"/>
      <w:pPr>
        <w:ind w:left="1005" w:hanging="367"/>
      </w:pPr>
      <w:rPr>
        <w:rFonts w:ascii="Arial" w:eastAsia="Arial" w:hAnsi="Arial" w:hint="default"/>
        <w:color w:val="4B5459"/>
        <w:spacing w:val="7"/>
        <w:sz w:val="18"/>
        <w:szCs w:val="18"/>
      </w:rPr>
    </w:lvl>
    <w:lvl w:ilvl="1" w:tplc="12A6E9D8">
      <w:start w:val="1"/>
      <w:numFmt w:val="bullet"/>
      <w:lvlText w:val="•"/>
      <w:lvlJc w:val="left"/>
      <w:pPr>
        <w:ind w:left="1761" w:hanging="367"/>
      </w:pPr>
      <w:rPr>
        <w:rFonts w:hint="default"/>
      </w:rPr>
    </w:lvl>
    <w:lvl w:ilvl="2" w:tplc="C47C85EC">
      <w:start w:val="1"/>
      <w:numFmt w:val="bullet"/>
      <w:lvlText w:val="•"/>
      <w:lvlJc w:val="left"/>
      <w:pPr>
        <w:ind w:left="2518" w:hanging="367"/>
      </w:pPr>
      <w:rPr>
        <w:rFonts w:hint="default"/>
      </w:rPr>
    </w:lvl>
    <w:lvl w:ilvl="3" w:tplc="50E4D3A6">
      <w:start w:val="1"/>
      <w:numFmt w:val="bullet"/>
      <w:lvlText w:val="•"/>
      <w:lvlJc w:val="left"/>
      <w:pPr>
        <w:ind w:left="3274" w:hanging="367"/>
      </w:pPr>
      <w:rPr>
        <w:rFonts w:hint="default"/>
      </w:rPr>
    </w:lvl>
    <w:lvl w:ilvl="4" w:tplc="0C1CD0F8">
      <w:start w:val="1"/>
      <w:numFmt w:val="bullet"/>
      <w:lvlText w:val="•"/>
      <w:lvlJc w:val="left"/>
      <w:pPr>
        <w:ind w:left="4030" w:hanging="367"/>
      </w:pPr>
      <w:rPr>
        <w:rFonts w:hint="default"/>
      </w:rPr>
    </w:lvl>
    <w:lvl w:ilvl="5" w:tplc="520A9FE8">
      <w:start w:val="1"/>
      <w:numFmt w:val="bullet"/>
      <w:lvlText w:val="•"/>
      <w:lvlJc w:val="left"/>
      <w:pPr>
        <w:ind w:left="4787" w:hanging="367"/>
      </w:pPr>
      <w:rPr>
        <w:rFonts w:hint="default"/>
      </w:rPr>
    </w:lvl>
    <w:lvl w:ilvl="6" w:tplc="0254CCAA">
      <w:start w:val="1"/>
      <w:numFmt w:val="bullet"/>
      <w:lvlText w:val="•"/>
      <w:lvlJc w:val="left"/>
      <w:pPr>
        <w:ind w:left="5543" w:hanging="367"/>
      </w:pPr>
      <w:rPr>
        <w:rFonts w:hint="default"/>
      </w:rPr>
    </w:lvl>
    <w:lvl w:ilvl="7" w:tplc="2C04EC36">
      <w:start w:val="1"/>
      <w:numFmt w:val="bullet"/>
      <w:lvlText w:val="•"/>
      <w:lvlJc w:val="left"/>
      <w:pPr>
        <w:ind w:left="6299" w:hanging="367"/>
      </w:pPr>
      <w:rPr>
        <w:rFonts w:hint="default"/>
      </w:rPr>
    </w:lvl>
    <w:lvl w:ilvl="8" w:tplc="696E0ACC">
      <w:start w:val="1"/>
      <w:numFmt w:val="bullet"/>
      <w:lvlText w:val="•"/>
      <w:lvlJc w:val="left"/>
      <w:pPr>
        <w:ind w:left="7056" w:hanging="3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3"/>
  </w:num>
  <w:num w:numId="13">
    <w:abstractNumId w:val="22"/>
  </w:num>
  <w:num w:numId="14">
    <w:abstractNumId w:val="12"/>
  </w:num>
  <w:num w:numId="15">
    <w:abstractNumId w:val="17"/>
  </w:num>
  <w:num w:numId="16">
    <w:abstractNumId w:val="21"/>
  </w:num>
  <w:num w:numId="17">
    <w:abstractNumId w:val="24"/>
  </w:num>
  <w:num w:numId="18">
    <w:abstractNumId w:val="19"/>
  </w:num>
  <w:num w:numId="19">
    <w:abstractNumId w:val="16"/>
  </w:num>
  <w:num w:numId="20">
    <w:abstractNumId w:val="13"/>
  </w:num>
  <w:num w:numId="21">
    <w:abstractNumId w:val="14"/>
  </w:num>
  <w:num w:numId="22">
    <w:abstractNumId w:val="26"/>
  </w:num>
  <w:num w:numId="23">
    <w:abstractNumId w:val="27"/>
  </w:num>
  <w:num w:numId="24">
    <w:abstractNumId w:val="15"/>
  </w:num>
  <w:num w:numId="25">
    <w:abstractNumId w:val="20"/>
  </w:num>
  <w:num w:numId="26">
    <w:abstractNumId w:val="25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C33"/>
    <w:rsid w:val="00000366"/>
    <w:rsid w:val="000032EB"/>
    <w:rsid w:val="000074D0"/>
    <w:rsid w:val="00012138"/>
    <w:rsid w:val="00023105"/>
    <w:rsid w:val="000239C4"/>
    <w:rsid w:val="00026148"/>
    <w:rsid w:val="00030590"/>
    <w:rsid w:val="00030FD9"/>
    <w:rsid w:val="00033068"/>
    <w:rsid w:val="00034F20"/>
    <w:rsid w:val="00035D72"/>
    <w:rsid w:val="0004056D"/>
    <w:rsid w:val="00047970"/>
    <w:rsid w:val="00051126"/>
    <w:rsid w:val="000536D5"/>
    <w:rsid w:val="00054DD9"/>
    <w:rsid w:val="00064CE9"/>
    <w:rsid w:val="0006611A"/>
    <w:rsid w:val="000735E9"/>
    <w:rsid w:val="00074B02"/>
    <w:rsid w:val="000773F5"/>
    <w:rsid w:val="000848F3"/>
    <w:rsid w:val="00093FB3"/>
    <w:rsid w:val="000979B5"/>
    <w:rsid w:val="000A574C"/>
    <w:rsid w:val="000A61EC"/>
    <w:rsid w:val="000B49FE"/>
    <w:rsid w:val="000C3008"/>
    <w:rsid w:val="000E32BD"/>
    <w:rsid w:val="0010070B"/>
    <w:rsid w:val="001026E9"/>
    <w:rsid w:val="00103E9E"/>
    <w:rsid w:val="00107235"/>
    <w:rsid w:val="00110CB3"/>
    <w:rsid w:val="001245C6"/>
    <w:rsid w:val="0012465B"/>
    <w:rsid w:val="001265A5"/>
    <w:rsid w:val="00135ADD"/>
    <w:rsid w:val="00136458"/>
    <w:rsid w:val="0014039A"/>
    <w:rsid w:val="00140955"/>
    <w:rsid w:val="00146407"/>
    <w:rsid w:val="00146A51"/>
    <w:rsid w:val="001475A6"/>
    <w:rsid w:val="001503A1"/>
    <w:rsid w:val="0015273B"/>
    <w:rsid w:val="0016204E"/>
    <w:rsid w:val="00163788"/>
    <w:rsid w:val="00163D0C"/>
    <w:rsid w:val="001720D9"/>
    <w:rsid w:val="00173958"/>
    <w:rsid w:val="00173E10"/>
    <w:rsid w:val="0017721E"/>
    <w:rsid w:val="00186586"/>
    <w:rsid w:val="001904ED"/>
    <w:rsid w:val="001949AD"/>
    <w:rsid w:val="001A2EEF"/>
    <w:rsid w:val="001A6946"/>
    <w:rsid w:val="001B3DF7"/>
    <w:rsid w:val="001B6F3A"/>
    <w:rsid w:val="001C2A39"/>
    <w:rsid w:val="001C57C3"/>
    <w:rsid w:val="001D18E9"/>
    <w:rsid w:val="001D4E47"/>
    <w:rsid w:val="001D7C64"/>
    <w:rsid w:val="001F05A6"/>
    <w:rsid w:val="001F30E1"/>
    <w:rsid w:val="001F3CD2"/>
    <w:rsid w:val="001F4BEF"/>
    <w:rsid w:val="001F59CB"/>
    <w:rsid w:val="00204E10"/>
    <w:rsid w:val="002059BA"/>
    <w:rsid w:val="00213DB3"/>
    <w:rsid w:val="00215570"/>
    <w:rsid w:val="002163CC"/>
    <w:rsid w:val="00217379"/>
    <w:rsid w:val="0022102D"/>
    <w:rsid w:val="00221436"/>
    <w:rsid w:val="002220A8"/>
    <w:rsid w:val="002245B0"/>
    <w:rsid w:val="00235B5A"/>
    <w:rsid w:val="00236358"/>
    <w:rsid w:val="002364FA"/>
    <w:rsid w:val="002460BC"/>
    <w:rsid w:val="0024784C"/>
    <w:rsid w:val="002500D3"/>
    <w:rsid w:val="00250328"/>
    <w:rsid w:val="00255027"/>
    <w:rsid w:val="00256051"/>
    <w:rsid w:val="002653C5"/>
    <w:rsid w:val="00266F95"/>
    <w:rsid w:val="00275B11"/>
    <w:rsid w:val="002779F9"/>
    <w:rsid w:val="002804A6"/>
    <w:rsid w:val="0028572A"/>
    <w:rsid w:val="00285CF1"/>
    <w:rsid w:val="0029191A"/>
    <w:rsid w:val="00292041"/>
    <w:rsid w:val="002A0F5E"/>
    <w:rsid w:val="002A5573"/>
    <w:rsid w:val="002B1E5F"/>
    <w:rsid w:val="002C02EC"/>
    <w:rsid w:val="002C35F7"/>
    <w:rsid w:val="002D493C"/>
    <w:rsid w:val="002E09A3"/>
    <w:rsid w:val="002E65A7"/>
    <w:rsid w:val="002F3B56"/>
    <w:rsid w:val="002F3BBC"/>
    <w:rsid w:val="003077A0"/>
    <w:rsid w:val="00312C87"/>
    <w:rsid w:val="003159DD"/>
    <w:rsid w:val="003317F5"/>
    <w:rsid w:val="0034265B"/>
    <w:rsid w:val="00345DC9"/>
    <w:rsid w:val="003464D2"/>
    <w:rsid w:val="003539D5"/>
    <w:rsid w:val="0035492E"/>
    <w:rsid w:val="0035657E"/>
    <w:rsid w:val="00361A18"/>
    <w:rsid w:val="00373827"/>
    <w:rsid w:val="003763D1"/>
    <w:rsid w:val="00380B5D"/>
    <w:rsid w:val="00382B5E"/>
    <w:rsid w:val="00384CD5"/>
    <w:rsid w:val="00396937"/>
    <w:rsid w:val="003A1B79"/>
    <w:rsid w:val="003A2041"/>
    <w:rsid w:val="003B0B0B"/>
    <w:rsid w:val="003B12A1"/>
    <w:rsid w:val="003D04CA"/>
    <w:rsid w:val="003D460A"/>
    <w:rsid w:val="003D6002"/>
    <w:rsid w:val="003E0E5F"/>
    <w:rsid w:val="003E35F4"/>
    <w:rsid w:val="003E3775"/>
    <w:rsid w:val="003E62F8"/>
    <w:rsid w:val="003E6327"/>
    <w:rsid w:val="003F0C0B"/>
    <w:rsid w:val="003F14B8"/>
    <w:rsid w:val="003F3502"/>
    <w:rsid w:val="003F72A5"/>
    <w:rsid w:val="00401DE7"/>
    <w:rsid w:val="004067BD"/>
    <w:rsid w:val="00411F07"/>
    <w:rsid w:val="00414898"/>
    <w:rsid w:val="004172B9"/>
    <w:rsid w:val="00420FFE"/>
    <w:rsid w:val="00424848"/>
    <w:rsid w:val="00425647"/>
    <w:rsid w:val="004344C8"/>
    <w:rsid w:val="00441886"/>
    <w:rsid w:val="00446244"/>
    <w:rsid w:val="0044729E"/>
    <w:rsid w:val="0045077C"/>
    <w:rsid w:val="004530A8"/>
    <w:rsid w:val="004533E8"/>
    <w:rsid w:val="004703BF"/>
    <w:rsid w:val="00470A6C"/>
    <w:rsid w:val="0047557B"/>
    <w:rsid w:val="00475A27"/>
    <w:rsid w:val="004809FD"/>
    <w:rsid w:val="00481139"/>
    <w:rsid w:val="00486DCA"/>
    <w:rsid w:val="004A6F59"/>
    <w:rsid w:val="004B0A72"/>
    <w:rsid w:val="004B146B"/>
    <w:rsid w:val="004B7D24"/>
    <w:rsid w:val="004C1FD6"/>
    <w:rsid w:val="004C78CD"/>
    <w:rsid w:val="004D3330"/>
    <w:rsid w:val="004D7F1B"/>
    <w:rsid w:val="004E3FFE"/>
    <w:rsid w:val="004E66E8"/>
    <w:rsid w:val="004F555D"/>
    <w:rsid w:val="00507D85"/>
    <w:rsid w:val="00516F08"/>
    <w:rsid w:val="00517629"/>
    <w:rsid w:val="00525757"/>
    <w:rsid w:val="00525AD0"/>
    <w:rsid w:val="0053301D"/>
    <w:rsid w:val="005373F7"/>
    <w:rsid w:val="00541A2B"/>
    <w:rsid w:val="00544509"/>
    <w:rsid w:val="005449A2"/>
    <w:rsid w:val="005459CC"/>
    <w:rsid w:val="0055244D"/>
    <w:rsid w:val="00564E62"/>
    <w:rsid w:val="00570456"/>
    <w:rsid w:val="005715BA"/>
    <w:rsid w:val="0057220B"/>
    <w:rsid w:val="00575231"/>
    <w:rsid w:val="00577767"/>
    <w:rsid w:val="0058254F"/>
    <w:rsid w:val="005858E5"/>
    <w:rsid w:val="00586878"/>
    <w:rsid w:val="00590E4A"/>
    <w:rsid w:val="00595FAA"/>
    <w:rsid w:val="00596BA3"/>
    <w:rsid w:val="005A0807"/>
    <w:rsid w:val="005A73E2"/>
    <w:rsid w:val="005B1BEE"/>
    <w:rsid w:val="005B52D1"/>
    <w:rsid w:val="005B6D74"/>
    <w:rsid w:val="005B7866"/>
    <w:rsid w:val="005C11D2"/>
    <w:rsid w:val="005C370E"/>
    <w:rsid w:val="005C6629"/>
    <w:rsid w:val="005D04AA"/>
    <w:rsid w:val="005D2406"/>
    <w:rsid w:val="005D72BD"/>
    <w:rsid w:val="005D7FB2"/>
    <w:rsid w:val="005E0B2A"/>
    <w:rsid w:val="005E19FD"/>
    <w:rsid w:val="005E3A30"/>
    <w:rsid w:val="005F027A"/>
    <w:rsid w:val="005F3ECB"/>
    <w:rsid w:val="0060229A"/>
    <w:rsid w:val="00602542"/>
    <w:rsid w:val="00611AD2"/>
    <w:rsid w:val="00613975"/>
    <w:rsid w:val="00613E1D"/>
    <w:rsid w:val="00617265"/>
    <w:rsid w:val="00624856"/>
    <w:rsid w:val="0062604D"/>
    <w:rsid w:val="00630E63"/>
    <w:rsid w:val="006362C9"/>
    <w:rsid w:val="006367A4"/>
    <w:rsid w:val="006410DC"/>
    <w:rsid w:val="00641674"/>
    <w:rsid w:val="00644B29"/>
    <w:rsid w:val="00650172"/>
    <w:rsid w:val="006513A5"/>
    <w:rsid w:val="00652C3A"/>
    <w:rsid w:val="0065346A"/>
    <w:rsid w:val="00653A7B"/>
    <w:rsid w:val="00654F8F"/>
    <w:rsid w:val="00672EDE"/>
    <w:rsid w:val="00673F47"/>
    <w:rsid w:val="00674F33"/>
    <w:rsid w:val="00676E7E"/>
    <w:rsid w:val="00677253"/>
    <w:rsid w:val="00677903"/>
    <w:rsid w:val="00681353"/>
    <w:rsid w:val="00682156"/>
    <w:rsid w:val="0068394E"/>
    <w:rsid w:val="00684E7F"/>
    <w:rsid w:val="0068593C"/>
    <w:rsid w:val="00685F8D"/>
    <w:rsid w:val="006870FA"/>
    <w:rsid w:val="00693E93"/>
    <w:rsid w:val="00695627"/>
    <w:rsid w:val="00696530"/>
    <w:rsid w:val="006974E5"/>
    <w:rsid w:val="00697561"/>
    <w:rsid w:val="006A2F2E"/>
    <w:rsid w:val="006A3E3D"/>
    <w:rsid w:val="006A7857"/>
    <w:rsid w:val="006B32AA"/>
    <w:rsid w:val="006B4656"/>
    <w:rsid w:val="006C3663"/>
    <w:rsid w:val="006C603B"/>
    <w:rsid w:val="006D44F6"/>
    <w:rsid w:val="006D51E2"/>
    <w:rsid w:val="006D64B2"/>
    <w:rsid w:val="006E06F9"/>
    <w:rsid w:val="006E29F9"/>
    <w:rsid w:val="006E303B"/>
    <w:rsid w:val="006E328E"/>
    <w:rsid w:val="006E45D4"/>
    <w:rsid w:val="006E5201"/>
    <w:rsid w:val="006E6BBE"/>
    <w:rsid w:val="006F21A3"/>
    <w:rsid w:val="006F4972"/>
    <w:rsid w:val="0070022C"/>
    <w:rsid w:val="00706F62"/>
    <w:rsid w:val="007079AA"/>
    <w:rsid w:val="00713343"/>
    <w:rsid w:val="00715E98"/>
    <w:rsid w:val="007205A6"/>
    <w:rsid w:val="007209DD"/>
    <w:rsid w:val="00724672"/>
    <w:rsid w:val="00727104"/>
    <w:rsid w:val="0073481C"/>
    <w:rsid w:val="00737916"/>
    <w:rsid w:val="00742291"/>
    <w:rsid w:val="00746330"/>
    <w:rsid w:val="00746EA7"/>
    <w:rsid w:val="00751C34"/>
    <w:rsid w:val="00754A73"/>
    <w:rsid w:val="00757384"/>
    <w:rsid w:val="00760837"/>
    <w:rsid w:val="007763D0"/>
    <w:rsid w:val="00777DEB"/>
    <w:rsid w:val="0078201F"/>
    <w:rsid w:val="007833CB"/>
    <w:rsid w:val="00790F5F"/>
    <w:rsid w:val="007942B3"/>
    <w:rsid w:val="00795632"/>
    <w:rsid w:val="007A2FC2"/>
    <w:rsid w:val="007A6666"/>
    <w:rsid w:val="007B542A"/>
    <w:rsid w:val="007B5935"/>
    <w:rsid w:val="007B65FF"/>
    <w:rsid w:val="007B7C7E"/>
    <w:rsid w:val="007C2B99"/>
    <w:rsid w:val="007C6E68"/>
    <w:rsid w:val="007D0728"/>
    <w:rsid w:val="007D2CA3"/>
    <w:rsid w:val="007D3A2E"/>
    <w:rsid w:val="007E1366"/>
    <w:rsid w:val="007E5344"/>
    <w:rsid w:val="007F085E"/>
    <w:rsid w:val="007F1E31"/>
    <w:rsid w:val="00802D03"/>
    <w:rsid w:val="0081134B"/>
    <w:rsid w:val="00811D3F"/>
    <w:rsid w:val="00822F14"/>
    <w:rsid w:val="0082400E"/>
    <w:rsid w:val="00846E48"/>
    <w:rsid w:val="00847DFF"/>
    <w:rsid w:val="00850882"/>
    <w:rsid w:val="0085574A"/>
    <w:rsid w:val="0085793F"/>
    <w:rsid w:val="0087230D"/>
    <w:rsid w:val="00872BF9"/>
    <w:rsid w:val="00873B72"/>
    <w:rsid w:val="008770AA"/>
    <w:rsid w:val="0087739C"/>
    <w:rsid w:val="00885CF9"/>
    <w:rsid w:val="00896F9F"/>
    <w:rsid w:val="008972DF"/>
    <w:rsid w:val="008A1D0C"/>
    <w:rsid w:val="008A5B36"/>
    <w:rsid w:val="008B6C9B"/>
    <w:rsid w:val="008B7D8F"/>
    <w:rsid w:val="008D1959"/>
    <w:rsid w:val="008D303D"/>
    <w:rsid w:val="008D45CC"/>
    <w:rsid w:val="008D4BBE"/>
    <w:rsid w:val="008E185F"/>
    <w:rsid w:val="008E6750"/>
    <w:rsid w:val="008E7999"/>
    <w:rsid w:val="008F0428"/>
    <w:rsid w:val="008F2B3B"/>
    <w:rsid w:val="008F4ABA"/>
    <w:rsid w:val="00900495"/>
    <w:rsid w:val="00913ACC"/>
    <w:rsid w:val="00915009"/>
    <w:rsid w:val="0091592E"/>
    <w:rsid w:val="0092025A"/>
    <w:rsid w:val="0092136A"/>
    <w:rsid w:val="009245AB"/>
    <w:rsid w:val="009271CA"/>
    <w:rsid w:val="009316A8"/>
    <w:rsid w:val="009317B9"/>
    <w:rsid w:val="009402D0"/>
    <w:rsid w:val="00950609"/>
    <w:rsid w:val="00954DC2"/>
    <w:rsid w:val="00955953"/>
    <w:rsid w:val="009567F7"/>
    <w:rsid w:val="00956D27"/>
    <w:rsid w:val="00971A92"/>
    <w:rsid w:val="009728C7"/>
    <w:rsid w:val="00977220"/>
    <w:rsid w:val="00977E9F"/>
    <w:rsid w:val="0098241F"/>
    <w:rsid w:val="009849BC"/>
    <w:rsid w:val="00984B99"/>
    <w:rsid w:val="009916DB"/>
    <w:rsid w:val="009922DE"/>
    <w:rsid w:val="00995643"/>
    <w:rsid w:val="009A05C1"/>
    <w:rsid w:val="009A40F3"/>
    <w:rsid w:val="009B2F8A"/>
    <w:rsid w:val="009B7D14"/>
    <w:rsid w:val="009C0352"/>
    <w:rsid w:val="009C564B"/>
    <w:rsid w:val="009D28D0"/>
    <w:rsid w:val="009D4D81"/>
    <w:rsid w:val="009E0363"/>
    <w:rsid w:val="009F54EC"/>
    <w:rsid w:val="00A000F8"/>
    <w:rsid w:val="00A01384"/>
    <w:rsid w:val="00A068A6"/>
    <w:rsid w:val="00A07531"/>
    <w:rsid w:val="00A07C7C"/>
    <w:rsid w:val="00A1069F"/>
    <w:rsid w:val="00A171B6"/>
    <w:rsid w:val="00A173DF"/>
    <w:rsid w:val="00A205D4"/>
    <w:rsid w:val="00A361B3"/>
    <w:rsid w:val="00A44E16"/>
    <w:rsid w:val="00A46489"/>
    <w:rsid w:val="00A50B7D"/>
    <w:rsid w:val="00A520B1"/>
    <w:rsid w:val="00A5400F"/>
    <w:rsid w:val="00A5711B"/>
    <w:rsid w:val="00A61384"/>
    <w:rsid w:val="00A64BAE"/>
    <w:rsid w:val="00A653BB"/>
    <w:rsid w:val="00A71914"/>
    <w:rsid w:val="00A75001"/>
    <w:rsid w:val="00A85D4F"/>
    <w:rsid w:val="00A86F9C"/>
    <w:rsid w:val="00A87422"/>
    <w:rsid w:val="00A93CA8"/>
    <w:rsid w:val="00A95078"/>
    <w:rsid w:val="00A9511D"/>
    <w:rsid w:val="00A977E4"/>
    <w:rsid w:val="00A97FBB"/>
    <w:rsid w:val="00AA4F0B"/>
    <w:rsid w:val="00AB29DE"/>
    <w:rsid w:val="00AB372D"/>
    <w:rsid w:val="00AB77C6"/>
    <w:rsid w:val="00AC187B"/>
    <w:rsid w:val="00AC4F3A"/>
    <w:rsid w:val="00AC6616"/>
    <w:rsid w:val="00AC7F44"/>
    <w:rsid w:val="00AD797E"/>
    <w:rsid w:val="00AE129B"/>
    <w:rsid w:val="00AE29C8"/>
    <w:rsid w:val="00AE52D7"/>
    <w:rsid w:val="00AE7C25"/>
    <w:rsid w:val="00AF4975"/>
    <w:rsid w:val="00AF68AA"/>
    <w:rsid w:val="00B01168"/>
    <w:rsid w:val="00B05A59"/>
    <w:rsid w:val="00B07AF0"/>
    <w:rsid w:val="00B126DA"/>
    <w:rsid w:val="00B1290D"/>
    <w:rsid w:val="00B14429"/>
    <w:rsid w:val="00B150F7"/>
    <w:rsid w:val="00B22611"/>
    <w:rsid w:val="00B23089"/>
    <w:rsid w:val="00B353F4"/>
    <w:rsid w:val="00B37351"/>
    <w:rsid w:val="00B373C3"/>
    <w:rsid w:val="00B401DE"/>
    <w:rsid w:val="00B40876"/>
    <w:rsid w:val="00B517DA"/>
    <w:rsid w:val="00B53290"/>
    <w:rsid w:val="00B53E16"/>
    <w:rsid w:val="00B550A8"/>
    <w:rsid w:val="00B5526D"/>
    <w:rsid w:val="00B564C7"/>
    <w:rsid w:val="00B60A91"/>
    <w:rsid w:val="00B7204C"/>
    <w:rsid w:val="00B72F3E"/>
    <w:rsid w:val="00B73BC0"/>
    <w:rsid w:val="00B73E31"/>
    <w:rsid w:val="00B752F1"/>
    <w:rsid w:val="00B764FE"/>
    <w:rsid w:val="00B848EB"/>
    <w:rsid w:val="00B91552"/>
    <w:rsid w:val="00B946BF"/>
    <w:rsid w:val="00B95E5C"/>
    <w:rsid w:val="00B97AF1"/>
    <w:rsid w:val="00BA43EC"/>
    <w:rsid w:val="00BA7E32"/>
    <w:rsid w:val="00BB08C1"/>
    <w:rsid w:val="00BB59B7"/>
    <w:rsid w:val="00BD0C15"/>
    <w:rsid w:val="00BD2A46"/>
    <w:rsid w:val="00BE391E"/>
    <w:rsid w:val="00BE7EB0"/>
    <w:rsid w:val="00BF1747"/>
    <w:rsid w:val="00BF3BA1"/>
    <w:rsid w:val="00BF42E8"/>
    <w:rsid w:val="00C05498"/>
    <w:rsid w:val="00C05781"/>
    <w:rsid w:val="00C05C0E"/>
    <w:rsid w:val="00C11AED"/>
    <w:rsid w:val="00C16A08"/>
    <w:rsid w:val="00C35262"/>
    <w:rsid w:val="00C35F52"/>
    <w:rsid w:val="00C36AFC"/>
    <w:rsid w:val="00C37E5A"/>
    <w:rsid w:val="00C40C2A"/>
    <w:rsid w:val="00C428F4"/>
    <w:rsid w:val="00C51FD8"/>
    <w:rsid w:val="00C54737"/>
    <w:rsid w:val="00C55065"/>
    <w:rsid w:val="00C6140E"/>
    <w:rsid w:val="00C66277"/>
    <w:rsid w:val="00C66607"/>
    <w:rsid w:val="00C671CE"/>
    <w:rsid w:val="00C747A3"/>
    <w:rsid w:val="00C74B9A"/>
    <w:rsid w:val="00C74C2C"/>
    <w:rsid w:val="00C74D90"/>
    <w:rsid w:val="00C756A8"/>
    <w:rsid w:val="00C80EC0"/>
    <w:rsid w:val="00C8182C"/>
    <w:rsid w:val="00C85F6F"/>
    <w:rsid w:val="00C93C37"/>
    <w:rsid w:val="00C94232"/>
    <w:rsid w:val="00C943C7"/>
    <w:rsid w:val="00C964FC"/>
    <w:rsid w:val="00CA16B2"/>
    <w:rsid w:val="00CB07EE"/>
    <w:rsid w:val="00CB157F"/>
    <w:rsid w:val="00CB1851"/>
    <w:rsid w:val="00CB5764"/>
    <w:rsid w:val="00CC78C5"/>
    <w:rsid w:val="00CD01FD"/>
    <w:rsid w:val="00CE195A"/>
    <w:rsid w:val="00CE4468"/>
    <w:rsid w:val="00CE470C"/>
    <w:rsid w:val="00CE479C"/>
    <w:rsid w:val="00CE4C96"/>
    <w:rsid w:val="00CE54BD"/>
    <w:rsid w:val="00CF074B"/>
    <w:rsid w:val="00CF4736"/>
    <w:rsid w:val="00D008C6"/>
    <w:rsid w:val="00D065AE"/>
    <w:rsid w:val="00D07AD8"/>
    <w:rsid w:val="00D14C9A"/>
    <w:rsid w:val="00D150D9"/>
    <w:rsid w:val="00D15C4B"/>
    <w:rsid w:val="00D23358"/>
    <w:rsid w:val="00D33014"/>
    <w:rsid w:val="00D334E1"/>
    <w:rsid w:val="00D35B2C"/>
    <w:rsid w:val="00D365F2"/>
    <w:rsid w:val="00D4063D"/>
    <w:rsid w:val="00D505AA"/>
    <w:rsid w:val="00D512AC"/>
    <w:rsid w:val="00D57692"/>
    <w:rsid w:val="00D64BBA"/>
    <w:rsid w:val="00D757CE"/>
    <w:rsid w:val="00D75DDA"/>
    <w:rsid w:val="00D8149C"/>
    <w:rsid w:val="00D866FC"/>
    <w:rsid w:val="00D878AC"/>
    <w:rsid w:val="00D912CA"/>
    <w:rsid w:val="00D93FCF"/>
    <w:rsid w:val="00D95F51"/>
    <w:rsid w:val="00DA456B"/>
    <w:rsid w:val="00DA7CDB"/>
    <w:rsid w:val="00DB1116"/>
    <w:rsid w:val="00DB1246"/>
    <w:rsid w:val="00DB2411"/>
    <w:rsid w:val="00DC7C5D"/>
    <w:rsid w:val="00DD5102"/>
    <w:rsid w:val="00DD60CA"/>
    <w:rsid w:val="00DD6EB2"/>
    <w:rsid w:val="00DE3F5F"/>
    <w:rsid w:val="00DE555F"/>
    <w:rsid w:val="00DE68B8"/>
    <w:rsid w:val="00DF0C85"/>
    <w:rsid w:val="00DF1BE5"/>
    <w:rsid w:val="00DF29F7"/>
    <w:rsid w:val="00DF6B2C"/>
    <w:rsid w:val="00E00888"/>
    <w:rsid w:val="00E01C38"/>
    <w:rsid w:val="00E03B8B"/>
    <w:rsid w:val="00E0435D"/>
    <w:rsid w:val="00E05481"/>
    <w:rsid w:val="00E06310"/>
    <w:rsid w:val="00E125CE"/>
    <w:rsid w:val="00E13C81"/>
    <w:rsid w:val="00E14D15"/>
    <w:rsid w:val="00E20801"/>
    <w:rsid w:val="00E22EBD"/>
    <w:rsid w:val="00E23E90"/>
    <w:rsid w:val="00E32EC8"/>
    <w:rsid w:val="00E36328"/>
    <w:rsid w:val="00E365A2"/>
    <w:rsid w:val="00E442B7"/>
    <w:rsid w:val="00E609C3"/>
    <w:rsid w:val="00E625CB"/>
    <w:rsid w:val="00E63A1F"/>
    <w:rsid w:val="00E67C63"/>
    <w:rsid w:val="00E7197A"/>
    <w:rsid w:val="00E75424"/>
    <w:rsid w:val="00E76260"/>
    <w:rsid w:val="00E764AF"/>
    <w:rsid w:val="00E84428"/>
    <w:rsid w:val="00E8462C"/>
    <w:rsid w:val="00E84DD5"/>
    <w:rsid w:val="00E94C3B"/>
    <w:rsid w:val="00E97AE6"/>
    <w:rsid w:val="00EA0447"/>
    <w:rsid w:val="00EA1080"/>
    <w:rsid w:val="00EA1CD7"/>
    <w:rsid w:val="00EA7BEC"/>
    <w:rsid w:val="00EB0DB1"/>
    <w:rsid w:val="00EC3FEA"/>
    <w:rsid w:val="00ED7358"/>
    <w:rsid w:val="00EE2BC5"/>
    <w:rsid w:val="00EE759A"/>
    <w:rsid w:val="00EF0D73"/>
    <w:rsid w:val="00EF125D"/>
    <w:rsid w:val="00EF59E0"/>
    <w:rsid w:val="00EF7114"/>
    <w:rsid w:val="00F0051D"/>
    <w:rsid w:val="00F07628"/>
    <w:rsid w:val="00F16561"/>
    <w:rsid w:val="00F16B6F"/>
    <w:rsid w:val="00F340E7"/>
    <w:rsid w:val="00F40606"/>
    <w:rsid w:val="00F41D8E"/>
    <w:rsid w:val="00F423FB"/>
    <w:rsid w:val="00F4520D"/>
    <w:rsid w:val="00F50C33"/>
    <w:rsid w:val="00F548B7"/>
    <w:rsid w:val="00F60564"/>
    <w:rsid w:val="00F63C93"/>
    <w:rsid w:val="00F643F8"/>
    <w:rsid w:val="00F65225"/>
    <w:rsid w:val="00F66979"/>
    <w:rsid w:val="00F6764C"/>
    <w:rsid w:val="00F67C1F"/>
    <w:rsid w:val="00F75AFE"/>
    <w:rsid w:val="00F803E7"/>
    <w:rsid w:val="00F95BEB"/>
    <w:rsid w:val="00F96F42"/>
    <w:rsid w:val="00F979CF"/>
    <w:rsid w:val="00FA5032"/>
    <w:rsid w:val="00FB2E72"/>
    <w:rsid w:val="00FC04EA"/>
    <w:rsid w:val="00FC1EB7"/>
    <w:rsid w:val="00FC2D17"/>
    <w:rsid w:val="00FC3666"/>
    <w:rsid w:val="00FD044A"/>
    <w:rsid w:val="00FD4E35"/>
    <w:rsid w:val="00FE6F21"/>
    <w:rsid w:val="00FF453A"/>
    <w:rsid w:val="00FF5B03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paragraph" w:customStyle="1" w:styleId="00Newslettername">
    <w:name w:val="0.0 Newsletter name"/>
    <w:basedOn w:val="Normal"/>
    <w:autoRedefine/>
    <w:qFormat/>
    <w:rsid w:val="00F50C33"/>
    <w:pPr>
      <w:spacing w:line="760" w:lineRule="exact"/>
    </w:pPr>
    <w:rPr>
      <w:rFonts w:ascii="Arial Bold" w:hAnsi="Arial Bold"/>
      <w:color w:val="FFFFFF"/>
      <w:spacing w:val="2"/>
      <w:sz w:val="22"/>
      <w:szCs w:val="22"/>
      <w:lang w:val="en-AU" w:eastAsia="en-AU"/>
    </w:rPr>
  </w:style>
  <w:style w:type="character" w:customStyle="1" w:styleId="20bodycopybold">
    <w:name w:val="2.0 body copy bold"/>
    <w:uiPriority w:val="1"/>
    <w:qFormat/>
    <w:rsid w:val="00C05C0E"/>
    <w:rPr>
      <w:rFonts w:ascii="Arial" w:hAnsi="Arial"/>
      <w:b/>
      <w:i w:val="0"/>
      <w:color w:val="36424A"/>
    </w:rPr>
  </w:style>
  <w:style w:type="paragraph" w:customStyle="1" w:styleId="20Conntentshead">
    <w:name w:val="2.0 Conntents head"/>
    <w:basedOn w:val="Normal"/>
    <w:autoRedefine/>
    <w:qFormat/>
    <w:rsid w:val="00C05C0E"/>
    <w:pPr>
      <w:shd w:val="clear" w:color="auto" w:fill="CCC0D9"/>
      <w:spacing w:line="240" w:lineRule="atLeast"/>
      <w:jc w:val="center"/>
    </w:pPr>
    <w:rPr>
      <w:rFonts w:ascii="Calibri" w:hAnsi="Calibri"/>
      <w:b/>
      <w:bCs/>
      <w:noProof/>
      <w:color w:val="215868"/>
      <w:sz w:val="28"/>
      <w:szCs w:val="28"/>
      <w:lang w:val="en-AU" w:eastAsia="en-AU"/>
    </w:rPr>
  </w:style>
  <w:style w:type="character" w:styleId="Hyperlink">
    <w:name w:val="Hyperlink"/>
    <w:basedOn w:val="DefaultParagraphFont"/>
    <w:uiPriority w:val="99"/>
    <w:rsid w:val="004344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D72BD"/>
    <w:rPr>
      <w:i/>
      <w:iCs/>
    </w:rPr>
  </w:style>
  <w:style w:type="character" w:styleId="Strong">
    <w:name w:val="Strong"/>
    <w:basedOn w:val="DefaultParagraphFont"/>
    <w:uiPriority w:val="22"/>
    <w:qFormat/>
    <w:rsid w:val="005D72BD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752F1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6513A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86DCA"/>
    <w:pPr>
      <w:ind w:left="720"/>
      <w:contextualSpacing/>
    </w:pPr>
  </w:style>
  <w:style w:type="paragraph" w:styleId="BodyText3">
    <w:name w:val="Body Text 3"/>
    <w:basedOn w:val="Normal"/>
    <w:link w:val="BodyText3Char"/>
    <w:rsid w:val="003077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077A0"/>
    <w:rPr>
      <w:rFonts w:ascii="Century Gothic" w:eastAsia="Times New Roman" w:hAnsi="Century Gothic"/>
      <w:color w:val="000000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9317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D01FD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customStyle="1" w:styleId="Default">
    <w:name w:val="Default"/>
    <w:rsid w:val="00507D8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72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1886"/>
    <w:rPr>
      <w:rFonts w:ascii="Century Gothic" w:eastAsia="Times New Roman" w:hAnsi="Century Gothic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1886"/>
    <w:pPr>
      <w:keepNext/>
      <w:outlineLvl w:val="0"/>
    </w:pPr>
    <w:rPr>
      <w:rFonts w:cs="Arial"/>
      <w:b/>
      <w:color w:val="3682A2"/>
      <w:sz w:val="32"/>
      <w:szCs w:val="32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441886"/>
    <w:pPr>
      <w:spacing w:before="60" w:after="120"/>
    </w:pPr>
    <w:rPr>
      <w:rFonts w:cs="Arial"/>
      <w:color w:val="3682A2"/>
      <w:sz w:val="22"/>
      <w:szCs w:val="22"/>
    </w:rPr>
  </w:style>
  <w:style w:type="paragraph" w:styleId="BodyText">
    <w:name w:val="Body Text"/>
    <w:basedOn w:val="Normal"/>
    <w:link w:val="BodyTextChar"/>
    <w:rsid w:val="00217379"/>
    <w:pPr>
      <w:tabs>
        <w:tab w:val="left" w:pos="3326"/>
      </w:tabs>
      <w:spacing w:after="120" w:line="260" w:lineRule="atLeast"/>
      <w:jc w:val="both"/>
    </w:pPr>
    <w:rPr>
      <w:rFonts w:cs="Arial"/>
      <w:color w:val="auto"/>
      <w:sz w:val="17"/>
    </w:rPr>
  </w:style>
  <w:style w:type="paragraph" w:customStyle="1" w:styleId="PageTitle">
    <w:name w:val="Page Title"/>
    <w:basedOn w:val="Normal"/>
    <w:rsid w:val="00FC2D17"/>
    <w:pPr>
      <w:jc w:val="right"/>
    </w:pPr>
    <w:rPr>
      <w:rFonts w:cs="Lucida Sans Unicode"/>
      <w:b/>
      <w:caps/>
      <w:color w:val="FFFFFF"/>
      <w:sz w:val="18"/>
      <w:szCs w:val="18"/>
    </w:rPr>
  </w:style>
  <w:style w:type="paragraph" w:customStyle="1" w:styleId="CaptionText">
    <w:name w:val="Caption Text"/>
    <w:basedOn w:val="Normal"/>
    <w:rsid w:val="00217379"/>
    <w:pPr>
      <w:spacing w:line="240" w:lineRule="atLeast"/>
    </w:pPr>
    <w:rPr>
      <w:rFonts w:cs="Arial"/>
      <w:i/>
      <w:color w:val="336699"/>
      <w:sz w:val="14"/>
      <w:szCs w:val="16"/>
    </w:rPr>
  </w:style>
  <w:style w:type="paragraph" w:styleId="Header">
    <w:name w:val="head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TOCNumber">
    <w:name w:val="TOC Number"/>
    <w:basedOn w:val="Normal"/>
    <w:link w:val="TOCNumberChar"/>
    <w:rsid w:val="00441886"/>
    <w:pPr>
      <w:spacing w:before="60"/>
    </w:pPr>
    <w:rPr>
      <w:b/>
      <w:sz w:val="18"/>
      <w:szCs w:val="24"/>
    </w:rPr>
  </w:style>
  <w:style w:type="paragraph" w:customStyle="1" w:styleId="Masthead">
    <w:name w:val="Masthead"/>
    <w:basedOn w:val="Normal"/>
    <w:rsid w:val="007D2CA3"/>
    <w:pPr>
      <w:ind w:left="144"/>
    </w:pPr>
    <w:rPr>
      <w:color w:val="FFFFFF"/>
      <w:sz w:val="96"/>
      <w:szCs w:val="96"/>
    </w:rPr>
  </w:style>
  <w:style w:type="paragraph" w:customStyle="1" w:styleId="VolumeandIssue">
    <w:name w:val="Volume and Issue"/>
    <w:basedOn w:val="Normal"/>
    <w:rsid w:val="00FC2D17"/>
    <w:rPr>
      <w:rFonts w:cs="Arial"/>
      <w:b/>
      <w:caps/>
      <w:color w:val="FFFFFF"/>
      <w:spacing w:val="20"/>
      <w:sz w:val="18"/>
      <w:szCs w:val="18"/>
    </w:rPr>
  </w:style>
  <w:style w:type="paragraph" w:customStyle="1" w:styleId="TOCText">
    <w:name w:val="TOC Text"/>
    <w:basedOn w:val="Normal"/>
    <w:rsid w:val="00441886"/>
    <w:pPr>
      <w:spacing w:before="60" w:after="60" w:line="320" w:lineRule="exact"/>
    </w:pPr>
    <w:rPr>
      <w:color w:val="auto"/>
      <w:sz w:val="16"/>
    </w:rPr>
  </w:style>
  <w:style w:type="character" w:customStyle="1" w:styleId="BodyTextChar">
    <w:name w:val="Body Text Char"/>
    <w:basedOn w:val="DefaultParagraphFont"/>
    <w:link w:val="BodyText"/>
    <w:rsid w:val="00217379"/>
    <w:rPr>
      <w:rFonts w:ascii="Century Gothic" w:hAnsi="Century Gothic" w:cs="Arial"/>
      <w:sz w:val="17"/>
      <w:lang w:val="en-US" w:eastAsia="en-US" w:bidi="ar-SA"/>
    </w:rPr>
  </w:style>
  <w:style w:type="character" w:customStyle="1" w:styleId="TOCNumberChar">
    <w:name w:val="TOC Number Char"/>
    <w:basedOn w:val="DefaultParagraphFont"/>
    <w:link w:val="TOCNumber"/>
    <w:rsid w:val="00441886"/>
    <w:rPr>
      <w:rFonts w:ascii="Century Gothic" w:hAnsi="Century Gothic"/>
      <w:b/>
      <w:color w:val="000000"/>
      <w:sz w:val="18"/>
      <w:szCs w:val="24"/>
      <w:lang w:val="en-US" w:eastAsia="en-US" w:bidi="ar-SA"/>
    </w:rPr>
  </w:style>
  <w:style w:type="paragraph" w:customStyle="1" w:styleId="Pullquote">
    <w:name w:val="Pullquote"/>
    <w:basedOn w:val="Normal"/>
    <w:rsid w:val="00384CD5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</w:rPr>
  </w:style>
  <w:style w:type="character" w:styleId="PageNumber">
    <w:name w:val="page number"/>
    <w:rsid w:val="00FC2D17"/>
    <w:rPr>
      <w:rFonts w:ascii="Century Gothic" w:hAnsi="Century Gothic" w:cs="Lucida Sans Unicode"/>
      <w:b/>
      <w:caps/>
      <w:dstrike w:val="0"/>
      <w:color w:val="FFFFFF"/>
      <w:spacing w:val="0"/>
      <w:w w:val="100"/>
      <w:kern w:val="0"/>
      <w:position w:val="0"/>
      <w:sz w:val="18"/>
      <w:szCs w:val="18"/>
      <w:vertAlign w:val="baseline"/>
    </w:rPr>
  </w:style>
  <w:style w:type="paragraph" w:styleId="Footer">
    <w:name w:val="footer"/>
    <w:basedOn w:val="Normal"/>
    <w:rsid w:val="00E13C81"/>
    <w:pPr>
      <w:tabs>
        <w:tab w:val="center" w:pos="4320"/>
        <w:tab w:val="right" w:pos="8640"/>
      </w:tabs>
    </w:pPr>
  </w:style>
  <w:style w:type="paragraph" w:customStyle="1" w:styleId="Dates">
    <w:name w:val="Dates"/>
    <w:rsid w:val="00977220"/>
    <w:pPr>
      <w:jc w:val="center"/>
    </w:pPr>
    <w:rPr>
      <w:rFonts w:ascii="Trebuchet MS" w:eastAsia="Times New Roman" w:hAnsi="Trebuchet MS" w:cs="Arial"/>
      <w:sz w:val="18"/>
      <w:szCs w:val="24"/>
      <w:lang w:val="en-US" w:eastAsia="en-US"/>
    </w:rPr>
  </w:style>
  <w:style w:type="paragraph" w:customStyle="1" w:styleId="Weekdays">
    <w:name w:val="Weekdays"/>
    <w:rsid w:val="00977220"/>
    <w:pPr>
      <w:jc w:val="center"/>
    </w:pPr>
    <w:rPr>
      <w:rFonts w:ascii="Trebuchet MS" w:eastAsia="Times New Roman" w:hAnsi="Trebuchet MS" w:cs="Arial"/>
      <w:b/>
      <w:color w:val="3682A2"/>
      <w:sz w:val="18"/>
      <w:szCs w:val="24"/>
      <w:lang w:val="en-US" w:eastAsia="en-US"/>
    </w:rPr>
  </w:style>
  <w:style w:type="paragraph" w:customStyle="1" w:styleId="MonthNames">
    <w:name w:val="Month Names"/>
    <w:rsid w:val="00977220"/>
    <w:pPr>
      <w:tabs>
        <w:tab w:val="center" w:pos="707"/>
        <w:tab w:val="center" w:pos="812"/>
      </w:tabs>
      <w:jc w:val="center"/>
    </w:pPr>
    <w:rPr>
      <w:rFonts w:ascii="Century Gothic" w:eastAsia="Times New Roman" w:hAnsi="Century Gothic" w:cs="Arial"/>
      <w:b/>
      <w:bCs/>
      <w:caps/>
      <w:color w:val="FFFFFF"/>
      <w:sz w:val="18"/>
      <w:szCs w:val="22"/>
      <w:lang w:val="en-US" w:eastAsia="en-US"/>
    </w:rPr>
  </w:style>
  <w:style w:type="paragraph" w:customStyle="1" w:styleId="DatesWeekend">
    <w:name w:val="Dates Weekend"/>
    <w:basedOn w:val="Dates"/>
    <w:rsid w:val="003F14B8"/>
    <w:rPr>
      <w:color w:val="000000"/>
    </w:rPr>
  </w:style>
  <w:style w:type="paragraph" w:styleId="ListBullet">
    <w:name w:val="List Bullet"/>
    <w:basedOn w:val="Normal"/>
    <w:rsid w:val="003D04CA"/>
    <w:pPr>
      <w:numPr>
        <w:numId w:val="11"/>
      </w:numPr>
    </w:pPr>
    <w:rPr>
      <w:sz w:val="20"/>
    </w:rPr>
  </w:style>
  <w:style w:type="paragraph" w:styleId="BalloonText">
    <w:name w:val="Balloon Text"/>
    <w:basedOn w:val="Normal"/>
    <w:semiHidden/>
    <w:rsid w:val="00D512AC"/>
    <w:rPr>
      <w:rFonts w:ascii="Tahoma" w:hAnsi="Tahoma" w:cs="Tahoma"/>
      <w:sz w:val="16"/>
      <w:szCs w:val="16"/>
    </w:rPr>
  </w:style>
  <w:style w:type="paragraph" w:customStyle="1" w:styleId="PageTitleLeft">
    <w:name w:val="Page Title Left"/>
    <w:basedOn w:val="PageTitle"/>
    <w:rsid w:val="00FC2D17"/>
    <w:pPr>
      <w:jc w:val="left"/>
    </w:pPr>
  </w:style>
  <w:style w:type="paragraph" w:customStyle="1" w:styleId="PageNumberRight">
    <w:name w:val="Page Number Right"/>
    <w:basedOn w:val="Normal"/>
    <w:rsid w:val="00FC2D17"/>
    <w:pPr>
      <w:jc w:val="right"/>
    </w:pPr>
    <w:rPr>
      <w:b/>
      <w:caps/>
      <w:color w:val="FFFFFF"/>
      <w:sz w:val="18"/>
      <w:szCs w:val="18"/>
    </w:rPr>
  </w:style>
  <w:style w:type="paragraph" w:customStyle="1" w:styleId="NewsletterDate">
    <w:name w:val="Newsletter Date"/>
    <w:basedOn w:val="Normal"/>
    <w:rsid w:val="00441886"/>
    <w:rPr>
      <w:rFonts w:cs="Arial"/>
      <w:color w:val="3682A2"/>
      <w:sz w:val="22"/>
      <w:szCs w:val="18"/>
    </w:rPr>
  </w:style>
  <w:style w:type="paragraph" w:customStyle="1" w:styleId="Events">
    <w:name w:val="Events"/>
    <w:basedOn w:val="BodyText"/>
    <w:link w:val="EventsChar"/>
    <w:rsid w:val="003A2041"/>
    <w:rPr>
      <w:b/>
    </w:rPr>
  </w:style>
  <w:style w:type="character" w:customStyle="1" w:styleId="EventsChar">
    <w:name w:val="Events Char"/>
    <w:basedOn w:val="BodyTextChar"/>
    <w:link w:val="Events"/>
    <w:rsid w:val="003A2041"/>
    <w:rPr>
      <w:rFonts w:ascii="Century Gothic" w:hAnsi="Century Gothic" w:cs="Arial"/>
      <w:b/>
      <w:sz w:val="17"/>
      <w:lang w:val="en-US" w:eastAsia="en-US" w:bidi="ar-SA"/>
    </w:rPr>
  </w:style>
  <w:style w:type="paragraph" w:customStyle="1" w:styleId="Space">
    <w:name w:val="Space"/>
    <w:basedOn w:val="BodyText"/>
    <w:rsid w:val="003A2041"/>
    <w:pPr>
      <w:spacing w:after="0" w:line="240" w:lineRule="auto"/>
    </w:pPr>
    <w:rPr>
      <w:sz w:val="12"/>
    </w:rPr>
  </w:style>
  <w:style w:type="paragraph" w:customStyle="1" w:styleId="00Newslettername">
    <w:name w:val="0.0 Newsletter name"/>
    <w:basedOn w:val="Normal"/>
    <w:autoRedefine/>
    <w:qFormat/>
    <w:rsid w:val="00F50C33"/>
    <w:pPr>
      <w:spacing w:line="760" w:lineRule="exact"/>
    </w:pPr>
    <w:rPr>
      <w:rFonts w:ascii="Arial Bold" w:hAnsi="Arial Bold"/>
      <w:color w:val="FFFFFF"/>
      <w:spacing w:val="2"/>
      <w:sz w:val="22"/>
      <w:szCs w:val="22"/>
      <w:lang w:val="en-AU" w:eastAsia="en-AU"/>
    </w:rPr>
  </w:style>
  <w:style w:type="character" w:customStyle="1" w:styleId="20bodycopybold">
    <w:name w:val="2.0 body copy bold"/>
    <w:uiPriority w:val="1"/>
    <w:qFormat/>
    <w:rsid w:val="00C05C0E"/>
    <w:rPr>
      <w:rFonts w:ascii="Arial" w:hAnsi="Arial"/>
      <w:b/>
      <w:i w:val="0"/>
      <w:color w:val="36424A"/>
    </w:rPr>
  </w:style>
  <w:style w:type="paragraph" w:customStyle="1" w:styleId="20Conntentshead">
    <w:name w:val="2.0 Conntents head"/>
    <w:basedOn w:val="Normal"/>
    <w:autoRedefine/>
    <w:qFormat/>
    <w:rsid w:val="00C05C0E"/>
    <w:pPr>
      <w:shd w:val="clear" w:color="auto" w:fill="CCC0D9"/>
      <w:spacing w:line="240" w:lineRule="atLeast"/>
      <w:jc w:val="center"/>
    </w:pPr>
    <w:rPr>
      <w:rFonts w:ascii="Calibri" w:hAnsi="Calibri"/>
      <w:b/>
      <w:bCs/>
      <w:noProof/>
      <w:color w:val="215868"/>
      <w:sz w:val="28"/>
      <w:szCs w:val="28"/>
      <w:lang w:val="en-AU" w:eastAsia="en-AU"/>
    </w:rPr>
  </w:style>
  <w:style w:type="character" w:styleId="Hyperlink">
    <w:name w:val="Hyperlink"/>
    <w:basedOn w:val="DefaultParagraphFont"/>
    <w:uiPriority w:val="99"/>
    <w:rsid w:val="004344C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D72BD"/>
    <w:rPr>
      <w:i/>
      <w:iCs/>
    </w:rPr>
  </w:style>
  <w:style w:type="character" w:styleId="Strong">
    <w:name w:val="Strong"/>
    <w:basedOn w:val="DefaultParagraphFont"/>
    <w:uiPriority w:val="22"/>
    <w:qFormat/>
    <w:rsid w:val="005D72BD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752F1"/>
    <w:rPr>
      <w:rFonts w:ascii="Century Gothic" w:eastAsia="Times New Roman" w:hAnsi="Century Gothic" w:cs="Arial"/>
      <w:b/>
      <w:color w:val="3682A2"/>
      <w:sz w:val="32"/>
      <w:szCs w:val="3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6513A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86DCA"/>
    <w:pPr>
      <w:ind w:left="720"/>
      <w:contextualSpacing/>
    </w:pPr>
  </w:style>
  <w:style w:type="paragraph" w:styleId="BodyText3">
    <w:name w:val="Body Text 3"/>
    <w:basedOn w:val="Normal"/>
    <w:link w:val="BodyText3Char"/>
    <w:rsid w:val="003077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077A0"/>
    <w:rPr>
      <w:rFonts w:ascii="Century Gothic" w:eastAsia="Times New Roman" w:hAnsi="Century Gothic"/>
      <w:color w:val="000000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9317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D01FD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customStyle="1" w:styleId="Default">
    <w:name w:val="Default"/>
    <w:rsid w:val="00507D8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72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4483">
                      <w:marLeft w:val="0"/>
                      <w:marRight w:val="285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5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27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3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2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34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130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65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30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4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8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7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59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27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374">
          <w:marLeft w:val="0"/>
          <w:marRight w:val="0"/>
          <w:marTop w:val="0"/>
          <w:marBottom w:val="0"/>
          <w:divBdr>
            <w:top w:val="single" w:sz="6" w:space="23" w:color="D7E2F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193">
                  <w:marLeft w:val="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5207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0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urphy9\AppData\Roaming\Microsoft\Templates\Employee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F5BC-8160-45BD-85B9-E26B7BD3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newsletter</Template>
  <TotalTime>0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Diana</dc:creator>
  <cp:lastModifiedBy>McGrath, Celeste</cp:lastModifiedBy>
  <cp:revision>2</cp:revision>
  <cp:lastPrinted>2015-09-03T04:39:00Z</cp:lastPrinted>
  <dcterms:created xsi:type="dcterms:W3CDTF">2015-10-14T02:23:00Z</dcterms:created>
  <dcterms:modified xsi:type="dcterms:W3CDTF">2015-10-14T02:23:00Z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TC060889441033</vt:lpwstr>
  </property>
</Properties>
</file>